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81E0A" w14:textId="77777777" w:rsidR="00D36F7D" w:rsidRDefault="005002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9F5398D" w14:textId="77777777" w:rsidR="00234B88" w:rsidRPr="008C1E7B" w:rsidRDefault="00234B88"/>
    <w:p w14:paraId="2FADC0D9" w14:textId="77777777" w:rsidR="00F950B5" w:rsidRDefault="00745667">
      <w:r w:rsidRPr="008C1E7B">
        <w:t>To:</w:t>
      </w:r>
      <w:r w:rsidRPr="008C1E7B">
        <w:tab/>
      </w:r>
      <w:r w:rsidR="00F950B5">
        <w:t>J.</w:t>
      </w:r>
      <w:r w:rsidR="00D044CC">
        <w:t xml:space="preserve"> </w:t>
      </w:r>
      <w:r w:rsidR="00F950B5">
        <w:t>Chris Parr</w:t>
      </w:r>
    </w:p>
    <w:p w14:paraId="37CC0A84" w14:textId="77777777" w:rsidR="00234B88" w:rsidRPr="008C1E7B" w:rsidRDefault="00F950B5" w:rsidP="00F950B5">
      <w:pPr>
        <w:ind w:firstLine="720"/>
      </w:pPr>
      <w:r>
        <w:t>Director of Rulemaking &amp; Administrative Procedures Act Compliance</w:t>
      </w:r>
    </w:p>
    <w:p w14:paraId="29BC40F2" w14:textId="77777777" w:rsidR="00745667" w:rsidRDefault="00745667">
      <w:r>
        <w:t>From:</w:t>
      </w:r>
      <w:r>
        <w:tab/>
      </w:r>
      <w:r w:rsidR="00F502D8">
        <w:t>Director Lincoln Ryder</w:t>
      </w:r>
    </w:p>
    <w:p w14:paraId="36145955" w14:textId="77777777" w:rsidR="00D36F7D" w:rsidRDefault="00745667">
      <w:r>
        <w:t>Re:</w:t>
      </w:r>
      <w:r>
        <w:tab/>
      </w:r>
      <w:r w:rsidR="008D15D1">
        <w:t xml:space="preserve">MCJA </w:t>
      </w:r>
      <w:r w:rsidR="008C1E7B">
        <w:t>Regulatory Agenda</w:t>
      </w:r>
      <w:r>
        <w:t xml:space="preserve"> </w:t>
      </w:r>
      <w:r w:rsidR="00F950B5">
        <w:t>202</w:t>
      </w:r>
      <w:r w:rsidR="00D566F0">
        <w:t>6</w:t>
      </w:r>
      <w:r w:rsidR="00F950B5">
        <w:t>/202</w:t>
      </w:r>
      <w:r w:rsidR="00D566F0">
        <w:t>7</w:t>
      </w:r>
    </w:p>
    <w:p w14:paraId="45B3EE6A" w14:textId="77777777" w:rsidR="00745667" w:rsidRDefault="00FA0F8E">
      <w:r>
        <w:t>Date:</w:t>
      </w:r>
      <w:r>
        <w:tab/>
      </w:r>
      <w:r w:rsidR="00D566F0">
        <w:t xml:space="preserve">July </w:t>
      </w:r>
      <w:r w:rsidR="00F972D2">
        <w:t>31</w:t>
      </w:r>
      <w:r w:rsidR="00D566F0">
        <w:t>, 2026</w:t>
      </w:r>
    </w:p>
    <w:p w14:paraId="22CE3EDD" w14:textId="77777777" w:rsidR="00745667" w:rsidRDefault="00745667"/>
    <w:p w14:paraId="5D4E5C68" w14:textId="77777777" w:rsidR="00745667" w:rsidRDefault="00745667">
      <w:r>
        <w:t xml:space="preserve">AGENCY UMBRELLA UNIT:  </w:t>
      </w:r>
      <w:r w:rsidRPr="009511E7">
        <w:rPr>
          <w:b/>
        </w:rPr>
        <w:t>16-227</w:t>
      </w:r>
    </w:p>
    <w:p w14:paraId="223BDD7F" w14:textId="77777777" w:rsidR="003235AA" w:rsidRDefault="003235AA"/>
    <w:p w14:paraId="6DAD1133" w14:textId="77777777" w:rsidR="00745667" w:rsidRPr="009511E7" w:rsidRDefault="00745667">
      <w:pPr>
        <w:rPr>
          <w:b/>
        </w:rPr>
      </w:pPr>
      <w:r>
        <w:t xml:space="preserve">AGENCY NAME:  </w:t>
      </w:r>
      <w:smartTag w:uri="urn:schemas-microsoft-com:office:smarttags" w:element="place">
        <w:smartTag w:uri="urn:schemas-microsoft-com:office:smarttags" w:element="PlaceName">
          <w:r w:rsidRPr="00745667">
            <w:rPr>
              <w:b/>
            </w:rPr>
            <w:t>Maine</w:t>
          </w:r>
        </w:smartTag>
        <w:r w:rsidRPr="00745667">
          <w:rPr>
            <w:b/>
          </w:rPr>
          <w:t xml:space="preserve"> </w:t>
        </w:r>
        <w:smartTag w:uri="urn:schemas-microsoft-com:office:smarttags" w:element="PlaceName">
          <w:r w:rsidRPr="00745667">
            <w:rPr>
              <w:b/>
            </w:rPr>
            <w:t>Criminal</w:t>
          </w:r>
        </w:smartTag>
        <w:r w:rsidRPr="00745667">
          <w:rPr>
            <w:b/>
          </w:rPr>
          <w:t xml:space="preserve"> </w:t>
        </w:r>
        <w:smartTag w:uri="urn:schemas-microsoft-com:office:smarttags" w:element="PlaceName">
          <w:r w:rsidRPr="00745667">
            <w:rPr>
              <w:b/>
            </w:rPr>
            <w:t>Justice</w:t>
          </w:r>
        </w:smartTag>
        <w:r w:rsidRPr="00745667">
          <w:rPr>
            <w:b/>
          </w:rPr>
          <w:t xml:space="preserve"> </w:t>
        </w:r>
        <w:smartTag w:uri="urn:schemas-microsoft-com:office:smarttags" w:element="PlaceType">
          <w:r w:rsidR="003235AA" w:rsidRPr="00745667">
            <w:rPr>
              <w:b/>
            </w:rPr>
            <w:t>Academy</w:t>
          </w:r>
        </w:smartTag>
      </w:smartTag>
      <w:r>
        <w:t xml:space="preserve"> </w:t>
      </w:r>
      <w:r w:rsidRPr="009511E7">
        <w:rPr>
          <w:b/>
        </w:rPr>
        <w:t>(MCJA)</w:t>
      </w:r>
    </w:p>
    <w:p w14:paraId="2379B6FB" w14:textId="77777777" w:rsidR="003235AA" w:rsidRDefault="003235AA"/>
    <w:p w14:paraId="0F6D92EE" w14:textId="77777777" w:rsidR="00F950B5" w:rsidRDefault="003235AA">
      <w:pPr>
        <w:rPr>
          <w:b/>
        </w:rPr>
      </w:pPr>
      <w:r>
        <w:t>CONTACT</w:t>
      </w:r>
      <w:r w:rsidR="00745667">
        <w:t xml:space="preserve"> PERSON</w:t>
      </w:r>
      <w:r w:rsidR="00745667" w:rsidRPr="003235AA">
        <w:rPr>
          <w:b/>
        </w:rPr>
        <w:t xml:space="preserve">:  </w:t>
      </w:r>
      <w:r w:rsidR="00F950B5">
        <w:rPr>
          <w:b/>
        </w:rPr>
        <w:t>Director Lincoln Ryder</w:t>
      </w:r>
      <w:r w:rsidR="00745667" w:rsidRPr="003235AA">
        <w:rPr>
          <w:b/>
        </w:rPr>
        <w:t xml:space="preserve">, 15 Oak Grove Road, </w:t>
      </w:r>
      <w:r w:rsidRPr="003235AA">
        <w:rPr>
          <w:b/>
        </w:rPr>
        <w:t>Vassalboro</w:t>
      </w:r>
      <w:r w:rsidR="00745667" w:rsidRPr="003235AA">
        <w:rPr>
          <w:b/>
        </w:rPr>
        <w:t xml:space="preserve">, </w:t>
      </w:r>
      <w:r w:rsidRPr="003235AA">
        <w:rPr>
          <w:b/>
        </w:rPr>
        <w:t>Maine</w:t>
      </w:r>
      <w:r w:rsidR="00745667" w:rsidRPr="003235AA">
        <w:rPr>
          <w:b/>
        </w:rPr>
        <w:t xml:space="preserve"> 04989, Tel: (207) 877-80</w:t>
      </w:r>
      <w:r w:rsidR="00F950B5">
        <w:rPr>
          <w:b/>
        </w:rPr>
        <w:t>08</w:t>
      </w:r>
      <w:r w:rsidR="009511E7">
        <w:rPr>
          <w:b/>
        </w:rPr>
        <w:t>, email:</w:t>
      </w:r>
      <w:r w:rsidR="00F950B5">
        <w:rPr>
          <w:b/>
        </w:rPr>
        <w:t xml:space="preserve"> </w:t>
      </w:r>
      <w:hyperlink r:id="rId10" w:history="1">
        <w:r w:rsidR="00F950B5" w:rsidRPr="00D66C36">
          <w:rPr>
            <w:rStyle w:val="Hyperlink"/>
            <w:b/>
          </w:rPr>
          <w:t>lincoln.e.ryder@maine.gov</w:t>
        </w:r>
      </w:hyperlink>
    </w:p>
    <w:p w14:paraId="79AA5C78" w14:textId="77777777" w:rsidR="00745667" w:rsidRDefault="00745667"/>
    <w:p w14:paraId="17AA67A6" w14:textId="77777777" w:rsidR="00745667" w:rsidRDefault="00745667">
      <w:pPr>
        <w:sectPr w:rsidR="00745667">
          <w:headerReference w:type="default" r:id="rId11"/>
          <w:footerReference w:type="even" r:id="rId12"/>
          <w:footerReference w:type="default" r:id="rId13"/>
          <w:pgSz w:w="12240" w:h="15840" w:code="1"/>
          <w:pgMar w:top="1440" w:right="1440" w:bottom="720" w:left="1440" w:header="720" w:footer="720" w:gutter="0"/>
          <w:cols w:space="720"/>
          <w:docGrid w:linePitch="360"/>
        </w:sectPr>
      </w:pPr>
    </w:p>
    <w:p w14:paraId="7F570F1C" w14:textId="77777777" w:rsidR="00D36F7D" w:rsidRPr="003235AA" w:rsidRDefault="003235AA">
      <w:pPr>
        <w:rPr>
          <w:b/>
        </w:rPr>
      </w:pPr>
      <w:r>
        <w:t xml:space="preserve">EMERGENCY RULES ADOPTED SINCE THE LAST REGULATORY AGENDA:  </w:t>
      </w:r>
      <w:r w:rsidRPr="003235AA">
        <w:rPr>
          <w:b/>
        </w:rPr>
        <w:t>None</w:t>
      </w:r>
      <w:r>
        <w:rPr>
          <w:b/>
        </w:rPr>
        <w:t>.</w:t>
      </w:r>
    </w:p>
    <w:p w14:paraId="49EBB423" w14:textId="77777777" w:rsidR="003235AA" w:rsidRDefault="003235AA"/>
    <w:p w14:paraId="726A6C11" w14:textId="77777777" w:rsidR="00230BC3" w:rsidRDefault="00230BC3" w:rsidP="00FA0F8E">
      <w:pPr>
        <w:rPr>
          <w:b/>
          <w:bCs/>
        </w:rPr>
      </w:pPr>
      <w:r w:rsidRPr="00230BC3">
        <w:rPr>
          <w:b/>
          <w:bCs/>
        </w:rPr>
        <w:t>EXPECTED 202</w:t>
      </w:r>
      <w:r w:rsidR="00AF03FA">
        <w:rPr>
          <w:b/>
          <w:bCs/>
        </w:rPr>
        <w:t>6</w:t>
      </w:r>
      <w:r w:rsidRPr="00230BC3">
        <w:rPr>
          <w:b/>
          <w:bCs/>
        </w:rPr>
        <w:t>-202</w:t>
      </w:r>
      <w:r w:rsidR="00AF03FA">
        <w:rPr>
          <w:b/>
          <w:bCs/>
        </w:rPr>
        <w:t>7</w:t>
      </w:r>
      <w:r w:rsidRPr="00230BC3">
        <w:rPr>
          <w:b/>
          <w:bCs/>
        </w:rPr>
        <w:t xml:space="preserve"> RULEMAKING ACTIVITY</w:t>
      </w:r>
      <w:r w:rsidR="00426111">
        <w:rPr>
          <w:b/>
          <w:bCs/>
        </w:rPr>
        <w:t>:</w:t>
      </w:r>
    </w:p>
    <w:p w14:paraId="77C0C1B5" w14:textId="77777777" w:rsidR="00426111" w:rsidRDefault="00426111" w:rsidP="00FA0F8E"/>
    <w:p w14:paraId="38D42E92" w14:textId="77777777" w:rsidR="00FA0F8E" w:rsidRDefault="00FA0F8E" w:rsidP="00FA0F8E">
      <w:r>
        <w:t>CHAPTER NUMBER AND NAME:</w:t>
      </w:r>
      <w:r>
        <w:tab/>
        <w:t xml:space="preserve">  </w:t>
      </w:r>
      <w:r w:rsidRPr="003235AA">
        <w:rPr>
          <w:b/>
        </w:rPr>
        <w:t xml:space="preserve">Chapter </w:t>
      </w:r>
      <w:r>
        <w:rPr>
          <w:b/>
        </w:rPr>
        <w:t>1</w:t>
      </w:r>
      <w:r w:rsidRPr="003235AA">
        <w:rPr>
          <w:b/>
        </w:rPr>
        <w:t xml:space="preserve"> – </w:t>
      </w:r>
      <w:r>
        <w:rPr>
          <w:b/>
        </w:rPr>
        <w:t>General Provisions.</w:t>
      </w:r>
    </w:p>
    <w:p w14:paraId="3F0B6D95" w14:textId="77777777" w:rsidR="00FA0F8E" w:rsidRDefault="00732145" w:rsidP="00FA0F8E">
      <w:r>
        <w:rPr>
          <w:rFonts w:ascii="Book Antiqua" w:hAnsi="Book Antiqua"/>
        </w:rPr>
        <w:t xml:space="preserve">STATUTORY </w:t>
      </w:r>
      <w:r w:rsidR="00230BC3">
        <w:rPr>
          <w:rFonts w:ascii="Book Antiqua" w:hAnsi="Book Antiqua"/>
        </w:rPr>
        <w:t>BASIS</w:t>
      </w:r>
      <w:r>
        <w:rPr>
          <w:rFonts w:ascii="Book Antiqua" w:hAnsi="Book Antiqua"/>
        </w:rPr>
        <w:t xml:space="preserve">:  </w:t>
      </w:r>
      <w:r w:rsidRPr="00732145">
        <w:rPr>
          <w:rFonts w:ascii="Book Antiqua" w:hAnsi="Book Antiqua"/>
          <w:b/>
        </w:rPr>
        <w:t>25 M.R.S. § 2803-A(18).</w:t>
      </w:r>
    </w:p>
    <w:p w14:paraId="3477BF1A" w14:textId="77777777" w:rsidR="00FA0F8E" w:rsidRDefault="00FA0F8E" w:rsidP="00FA0F8E">
      <w:r>
        <w:t xml:space="preserve">PURPOSE:  </w:t>
      </w:r>
      <w:r w:rsidRPr="003235AA">
        <w:rPr>
          <w:b/>
        </w:rPr>
        <w:t xml:space="preserve">To amend Chapter </w:t>
      </w:r>
      <w:r>
        <w:rPr>
          <w:b/>
        </w:rPr>
        <w:t>1</w:t>
      </w:r>
      <w:r w:rsidRPr="003235AA">
        <w:rPr>
          <w:b/>
        </w:rPr>
        <w:t xml:space="preserve"> t</w:t>
      </w:r>
      <w:r w:rsidR="00D044CC">
        <w:rPr>
          <w:b/>
        </w:rPr>
        <w:t>o</w:t>
      </w:r>
      <w:r w:rsidRPr="003235AA">
        <w:rPr>
          <w:b/>
        </w:rPr>
        <w:t xml:space="preserve"> reflect statutory changes and MCJA Board of Trustee</w:t>
      </w:r>
      <w:r w:rsidR="00B6467A">
        <w:rPr>
          <w:b/>
        </w:rPr>
        <w:t>s</w:t>
      </w:r>
      <w:r w:rsidRPr="003235AA">
        <w:rPr>
          <w:b/>
        </w:rPr>
        <w:t xml:space="preserve"> </w:t>
      </w:r>
      <w:r w:rsidR="00B6467A">
        <w:rPr>
          <w:b/>
        </w:rPr>
        <w:t>s</w:t>
      </w:r>
      <w:r w:rsidRPr="003235AA">
        <w:rPr>
          <w:b/>
        </w:rPr>
        <w:t>pecification changes relate</w:t>
      </w:r>
      <w:r w:rsidR="00D044CC">
        <w:rPr>
          <w:b/>
        </w:rPr>
        <w:t>d</w:t>
      </w:r>
      <w:r w:rsidRPr="003235AA">
        <w:rPr>
          <w:b/>
        </w:rPr>
        <w:t xml:space="preserve"> to </w:t>
      </w:r>
      <w:r>
        <w:rPr>
          <w:b/>
        </w:rPr>
        <w:t>general provisions and terminology.</w:t>
      </w:r>
    </w:p>
    <w:p w14:paraId="70EB1758" w14:textId="77777777" w:rsidR="00FA0F8E" w:rsidRDefault="00732145" w:rsidP="00FA0F8E">
      <w:r>
        <w:rPr>
          <w:color w:val="000000"/>
          <w:szCs w:val="20"/>
        </w:rPr>
        <w:t xml:space="preserve">SCHEDULE FOR ADOPTION:  </w:t>
      </w:r>
      <w:r w:rsidR="00607981" w:rsidRPr="003235AA">
        <w:rPr>
          <w:b/>
          <w:color w:val="000000"/>
          <w:szCs w:val="20"/>
        </w:rPr>
        <w:t xml:space="preserve">Prior to </w:t>
      </w:r>
      <w:r w:rsidR="00607981">
        <w:rPr>
          <w:b/>
          <w:color w:val="000000"/>
          <w:szCs w:val="20"/>
        </w:rPr>
        <w:t>June 1, 202</w:t>
      </w:r>
      <w:r w:rsidR="00AF03FA">
        <w:rPr>
          <w:b/>
          <w:color w:val="000000"/>
          <w:szCs w:val="20"/>
        </w:rPr>
        <w:t>7</w:t>
      </w:r>
    </w:p>
    <w:p w14:paraId="05EB6F14" w14:textId="77777777" w:rsidR="00230BC3" w:rsidRPr="00230BC3" w:rsidRDefault="00732145" w:rsidP="00230BC3">
      <w:pPr>
        <w:rPr>
          <w:b/>
          <w:color w:val="000000"/>
          <w:szCs w:val="20"/>
        </w:rPr>
      </w:pPr>
      <w:r>
        <w:rPr>
          <w:color w:val="000000"/>
          <w:szCs w:val="20"/>
        </w:rPr>
        <w:t xml:space="preserve">AFFECTED PARTIES:  </w:t>
      </w:r>
      <w:r w:rsidR="00230BC3" w:rsidRPr="00230BC3">
        <w:rPr>
          <w:b/>
          <w:color w:val="000000"/>
          <w:szCs w:val="20"/>
        </w:rPr>
        <w:t>Maine Law Enforcement, Community Corrections, and Corrections agencies, certificate holders, students, and applicants.</w:t>
      </w:r>
    </w:p>
    <w:p w14:paraId="3410F928" w14:textId="77777777" w:rsidR="00732145" w:rsidRDefault="00732145" w:rsidP="00732145">
      <w:pPr>
        <w:rPr>
          <w:b/>
          <w:color w:val="000000"/>
          <w:szCs w:val="20"/>
        </w:rPr>
      </w:pPr>
      <w:r>
        <w:rPr>
          <w:color w:val="000000"/>
          <w:szCs w:val="20"/>
        </w:rPr>
        <w:t xml:space="preserve">CONSENSUS-BASED RULE DEVELOPMENT:  </w:t>
      </w:r>
      <w:r w:rsidR="00230BC3">
        <w:rPr>
          <w:b/>
          <w:color w:val="000000"/>
          <w:szCs w:val="20"/>
        </w:rPr>
        <w:t>N/A</w:t>
      </w:r>
    </w:p>
    <w:p w14:paraId="0A33316D" w14:textId="77777777" w:rsidR="00230BC3" w:rsidRPr="00230BC3" w:rsidRDefault="00230BC3" w:rsidP="00230BC3">
      <w:pPr>
        <w:rPr>
          <w:b/>
          <w:color w:val="000000"/>
          <w:szCs w:val="20"/>
        </w:rPr>
      </w:pPr>
      <w:bookmarkStart w:id="0" w:name="_Hlk200530042"/>
      <w:r w:rsidRPr="00230BC3">
        <w:rPr>
          <w:color w:val="000000"/>
          <w:szCs w:val="20"/>
        </w:rPr>
        <w:t>CONTACT PERSON:</w:t>
      </w:r>
      <w:r w:rsidRPr="00230BC3">
        <w:rPr>
          <w:b/>
          <w:bCs/>
          <w:color w:val="000000"/>
          <w:szCs w:val="20"/>
        </w:rPr>
        <w:t xml:space="preserve"> </w:t>
      </w:r>
      <w:r w:rsidRPr="00230BC3">
        <w:rPr>
          <w:b/>
          <w:color w:val="000000"/>
          <w:szCs w:val="20"/>
        </w:rPr>
        <w:t xml:space="preserve">Director Lincoln Ryder, 15 Oak Grove Road, Vassalboro, Maine 04989, Tel: (207) 877-8008, email: </w:t>
      </w:r>
      <w:hyperlink r:id="rId14" w:history="1">
        <w:r w:rsidRPr="00230BC3">
          <w:rPr>
            <w:rStyle w:val="Hyperlink"/>
            <w:b/>
            <w:szCs w:val="20"/>
          </w:rPr>
          <w:t>lincoln.e.ryder@maine.gov</w:t>
        </w:r>
      </w:hyperlink>
    </w:p>
    <w:bookmarkEnd w:id="0"/>
    <w:p w14:paraId="68FBD76C" w14:textId="77777777" w:rsidR="00230BC3" w:rsidRPr="00C03E4D" w:rsidRDefault="00230BC3" w:rsidP="00732145">
      <w:pPr>
        <w:rPr>
          <w:b/>
          <w:color w:val="000000"/>
          <w:szCs w:val="20"/>
        </w:rPr>
      </w:pPr>
    </w:p>
    <w:p w14:paraId="20842640" w14:textId="77777777" w:rsidR="00732145" w:rsidRDefault="00732145" w:rsidP="00FA0F8E"/>
    <w:p w14:paraId="08BC1AD4" w14:textId="77777777" w:rsidR="00FA0F8E" w:rsidRDefault="00FA0F8E" w:rsidP="00FA0F8E">
      <w:r>
        <w:t>CHAPTER NUMBER AND NAME:</w:t>
      </w:r>
      <w:r>
        <w:tab/>
        <w:t xml:space="preserve">  </w:t>
      </w:r>
      <w:r w:rsidRPr="003235AA">
        <w:rPr>
          <w:b/>
        </w:rPr>
        <w:t xml:space="preserve">Chapter </w:t>
      </w:r>
      <w:r>
        <w:rPr>
          <w:b/>
        </w:rPr>
        <w:t>3</w:t>
      </w:r>
      <w:r w:rsidRPr="003235AA">
        <w:rPr>
          <w:b/>
        </w:rPr>
        <w:t xml:space="preserve"> – </w:t>
      </w:r>
      <w:r>
        <w:rPr>
          <w:b/>
        </w:rPr>
        <w:t>Entrance Standards.</w:t>
      </w:r>
    </w:p>
    <w:p w14:paraId="335DE59F" w14:textId="77777777" w:rsidR="008C61B6" w:rsidRDefault="008C61B6" w:rsidP="008C61B6">
      <w:pPr>
        <w:pStyle w:val="DefaultText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STATUTORY AUTHORITY:  </w:t>
      </w:r>
      <w:r w:rsidRPr="00732145">
        <w:rPr>
          <w:rFonts w:ascii="Book Antiqua" w:hAnsi="Book Antiqua"/>
          <w:b/>
        </w:rPr>
        <w:t>25 M.R.S. § 2803-A</w:t>
      </w:r>
      <w:r w:rsidR="00732145" w:rsidRPr="00732145">
        <w:rPr>
          <w:rFonts w:ascii="Book Antiqua" w:hAnsi="Book Antiqua"/>
          <w:b/>
        </w:rPr>
        <w:t>(18)</w:t>
      </w:r>
      <w:r w:rsidRPr="00732145">
        <w:rPr>
          <w:rFonts w:ascii="Book Antiqua" w:hAnsi="Book Antiqua"/>
          <w:b/>
        </w:rPr>
        <w:t>.</w:t>
      </w:r>
    </w:p>
    <w:p w14:paraId="343EDDDA" w14:textId="77777777" w:rsidR="00FA0F8E" w:rsidRDefault="00FA0F8E" w:rsidP="00FA0F8E">
      <w:r>
        <w:t xml:space="preserve">PURPOSE:  </w:t>
      </w:r>
      <w:r w:rsidRPr="003235AA">
        <w:rPr>
          <w:b/>
        </w:rPr>
        <w:t xml:space="preserve">To </w:t>
      </w:r>
      <w:r w:rsidR="00B6467A">
        <w:rPr>
          <w:b/>
        </w:rPr>
        <w:t xml:space="preserve">enact and / or </w:t>
      </w:r>
      <w:r w:rsidRPr="003235AA">
        <w:rPr>
          <w:b/>
        </w:rPr>
        <w:t xml:space="preserve">amend Chapter </w:t>
      </w:r>
      <w:r>
        <w:rPr>
          <w:b/>
        </w:rPr>
        <w:t>3</w:t>
      </w:r>
      <w:r w:rsidRPr="003235AA">
        <w:rPr>
          <w:b/>
        </w:rPr>
        <w:t xml:space="preserve"> t</w:t>
      </w:r>
      <w:r w:rsidR="00D044CC">
        <w:rPr>
          <w:b/>
        </w:rPr>
        <w:t>o</w:t>
      </w:r>
      <w:r w:rsidRPr="003235AA">
        <w:rPr>
          <w:b/>
        </w:rPr>
        <w:t xml:space="preserve"> reflect statutory changes and MCJA Board of Trustee</w:t>
      </w:r>
      <w:r w:rsidR="00B6467A">
        <w:rPr>
          <w:b/>
        </w:rPr>
        <w:t>s</w:t>
      </w:r>
      <w:r w:rsidRPr="003235AA">
        <w:rPr>
          <w:b/>
        </w:rPr>
        <w:t xml:space="preserve"> </w:t>
      </w:r>
      <w:r w:rsidR="00B6467A">
        <w:rPr>
          <w:b/>
        </w:rPr>
        <w:t>s</w:t>
      </w:r>
      <w:r w:rsidRPr="003235AA">
        <w:rPr>
          <w:b/>
        </w:rPr>
        <w:t>pecification changes relate</w:t>
      </w:r>
      <w:r w:rsidR="00D044CC">
        <w:rPr>
          <w:b/>
        </w:rPr>
        <w:t>d</w:t>
      </w:r>
      <w:r w:rsidRPr="003235AA">
        <w:rPr>
          <w:b/>
        </w:rPr>
        <w:t xml:space="preserve"> to </w:t>
      </w:r>
      <w:r>
        <w:rPr>
          <w:b/>
        </w:rPr>
        <w:t>entry standards for the Basic Corrections Course, Law Enforcement Pre-service Course</w:t>
      </w:r>
      <w:r w:rsidR="00D044CC">
        <w:rPr>
          <w:b/>
        </w:rPr>
        <w:t>,</w:t>
      </w:r>
      <w:r>
        <w:rPr>
          <w:b/>
        </w:rPr>
        <w:t xml:space="preserve"> </w:t>
      </w:r>
      <w:r w:rsidR="00230BC3">
        <w:rPr>
          <w:b/>
        </w:rPr>
        <w:t xml:space="preserve">the Basic Probation and Parole Training Program, </w:t>
      </w:r>
      <w:r>
        <w:rPr>
          <w:b/>
        </w:rPr>
        <w:t>and the Basic Law Enforcement Training Program.</w:t>
      </w:r>
    </w:p>
    <w:p w14:paraId="6AD1CCE8" w14:textId="77777777" w:rsidR="00732145" w:rsidRDefault="00732145" w:rsidP="00732145">
      <w:r>
        <w:rPr>
          <w:color w:val="000000"/>
          <w:szCs w:val="20"/>
        </w:rPr>
        <w:t xml:space="preserve">SCHEDULE FOR ADOPTION:  </w:t>
      </w:r>
      <w:r w:rsidR="00607981" w:rsidRPr="003235AA">
        <w:rPr>
          <w:b/>
          <w:color w:val="000000"/>
          <w:szCs w:val="20"/>
        </w:rPr>
        <w:t xml:space="preserve">Prior to </w:t>
      </w:r>
      <w:r w:rsidR="00607981">
        <w:rPr>
          <w:b/>
          <w:color w:val="000000"/>
          <w:szCs w:val="20"/>
        </w:rPr>
        <w:t>June 1, 202</w:t>
      </w:r>
      <w:r w:rsidR="00AF03FA">
        <w:rPr>
          <w:b/>
          <w:color w:val="000000"/>
          <w:szCs w:val="20"/>
        </w:rPr>
        <w:t>7</w:t>
      </w:r>
    </w:p>
    <w:p w14:paraId="0DAEE2E2" w14:textId="77777777" w:rsidR="00732145" w:rsidRPr="00230BC3" w:rsidRDefault="00732145" w:rsidP="00732145">
      <w:pPr>
        <w:rPr>
          <w:b/>
          <w:color w:val="000000"/>
          <w:szCs w:val="20"/>
        </w:rPr>
      </w:pPr>
      <w:r>
        <w:rPr>
          <w:color w:val="000000"/>
          <w:szCs w:val="20"/>
        </w:rPr>
        <w:lastRenderedPageBreak/>
        <w:t xml:space="preserve">AFFECTED PARTIES:  </w:t>
      </w:r>
      <w:r w:rsidR="00230BC3" w:rsidRPr="00230BC3">
        <w:rPr>
          <w:b/>
          <w:color w:val="000000"/>
          <w:szCs w:val="20"/>
        </w:rPr>
        <w:t>Maine Law Enforcement, Community Corrections, and Corrections agencies, certificate holders, students, and applicants.</w:t>
      </w:r>
    </w:p>
    <w:p w14:paraId="0942C2A9" w14:textId="77777777" w:rsidR="00732145" w:rsidRPr="00C03E4D" w:rsidRDefault="00732145" w:rsidP="00732145">
      <w:pPr>
        <w:rPr>
          <w:b/>
          <w:color w:val="000000"/>
          <w:szCs w:val="20"/>
        </w:rPr>
      </w:pPr>
      <w:r>
        <w:rPr>
          <w:color w:val="000000"/>
          <w:szCs w:val="20"/>
        </w:rPr>
        <w:t xml:space="preserve">CONSENSUS-BASED RULE DEVELOPMENT:  </w:t>
      </w:r>
      <w:r w:rsidRPr="008C1E7B">
        <w:rPr>
          <w:b/>
          <w:color w:val="000000"/>
          <w:szCs w:val="20"/>
        </w:rPr>
        <w:t>None anticipated.</w:t>
      </w:r>
    </w:p>
    <w:p w14:paraId="6132769A" w14:textId="77777777" w:rsidR="00230BC3" w:rsidRPr="00230BC3" w:rsidRDefault="00230BC3" w:rsidP="00230BC3">
      <w:pPr>
        <w:rPr>
          <w:b/>
        </w:rPr>
      </w:pPr>
      <w:r w:rsidRPr="00230BC3">
        <w:t>CONTACT PERSON:</w:t>
      </w:r>
      <w:r w:rsidRPr="00230BC3">
        <w:rPr>
          <w:b/>
          <w:bCs/>
        </w:rPr>
        <w:t xml:space="preserve"> </w:t>
      </w:r>
      <w:r w:rsidRPr="00230BC3">
        <w:rPr>
          <w:b/>
        </w:rPr>
        <w:t xml:space="preserve">Director Lincoln Ryder, 15 Oak Grove Road, Vassalboro, Maine 04989, Tel: (207) 877-8008, email: </w:t>
      </w:r>
      <w:hyperlink r:id="rId15" w:history="1">
        <w:r w:rsidRPr="00230BC3">
          <w:rPr>
            <w:rStyle w:val="Hyperlink"/>
            <w:b/>
          </w:rPr>
          <w:t>lincoln.e.ryder@maine.gov</w:t>
        </w:r>
      </w:hyperlink>
    </w:p>
    <w:p w14:paraId="67FCEE66" w14:textId="77777777" w:rsidR="00732145" w:rsidRDefault="00732145" w:rsidP="00FA0F8E"/>
    <w:p w14:paraId="6D52B3F1" w14:textId="77777777" w:rsidR="00732145" w:rsidRDefault="00732145" w:rsidP="00FA0F8E"/>
    <w:p w14:paraId="18CE0C2E" w14:textId="77777777" w:rsidR="00FA0F8E" w:rsidRDefault="00FA0F8E" w:rsidP="00FA0F8E">
      <w:r>
        <w:t>CHAPTER NUMBER AND NAME:</w:t>
      </w:r>
      <w:r>
        <w:tab/>
        <w:t xml:space="preserve">  </w:t>
      </w:r>
      <w:r w:rsidRPr="003235AA">
        <w:rPr>
          <w:b/>
        </w:rPr>
        <w:t>Chapter 5 – Training Standards</w:t>
      </w:r>
      <w:r>
        <w:rPr>
          <w:b/>
        </w:rPr>
        <w:t>.</w:t>
      </w:r>
    </w:p>
    <w:p w14:paraId="33B5FC48" w14:textId="77777777" w:rsidR="00732145" w:rsidRDefault="00732145" w:rsidP="00732145">
      <w:r>
        <w:rPr>
          <w:rFonts w:ascii="Book Antiqua" w:hAnsi="Book Antiqua"/>
        </w:rPr>
        <w:t xml:space="preserve">STATUTORY AUTHORITY:  </w:t>
      </w:r>
      <w:r w:rsidRPr="00732145">
        <w:rPr>
          <w:rFonts w:ascii="Book Antiqua" w:hAnsi="Book Antiqua"/>
          <w:b/>
        </w:rPr>
        <w:t>25 M.R.S. § 2803-A(18).</w:t>
      </w:r>
    </w:p>
    <w:p w14:paraId="679C1924" w14:textId="77777777" w:rsidR="00FA0F8E" w:rsidRDefault="00FA0F8E" w:rsidP="00FA0F8E">
      <w:pPr>
        <w:rPr>
          <w:b/>
        </w:rPr>
      </w:pPr>
      <w:r>
        <w:t xml:space="preserve">PURPOSE:  </w:t>
      </w:r>
      <w:r w:rsidRPr="003235AA">
        <w:rPr>
          <w:b/>
        </w:rPr>
        <w:t>To amend Chapter 5 t</w:t>
      </w:r>
      <w:r w:rsidR="00D044CC">
        <w:rPr>
          <w:b/>
        </w:rPr>
        <w:t>o</w:t>
      </w:r>
      <w:r w:rsidRPr="003235AA">
        <w:rPr>
          <w:b/>
        </w:rPr>
        <w:t xml:space="preserve"> reflect statutory changes and MCJA Board of Trustee Specification changes relate</w:t>
      </w:r>
      <w:r w:rsidR="00D044CC">
        <w:rPr>
          <w:b/>
        </w:rPr>
        <w:t>d</w:t>
      </w:r>
      <w:r w:rsidRPr="003235AA">
        <w:rPr>
          <w:b/>
        </w:rPr>
        <w:t xml:space="preserve"> to </w:t>
      </w:r>
      <w:r>
        <w:rPr>
          <w:b/>
        </w:rPr>
        <w:t>the Basic Corrections Course, Law Enforcement Pre-service Course</w:t>
      </w:r>
      <w:r w:rsidR="00230BC3">
        <w:rPr>
          <w:b/>
        </w:rPr>
        <w:t xml:space="preserve">, the Basic Probation and Parole Training Program, </w:t>
      </w:r>
      <w:r>
        <w:rPr>
          <w:b/>
        </w:rPr>
        <w:t xml:space="preserve">and the Basic Law Enforcement Training Program and other </w:t>
      </w:r>
      <w:r w:rsidRPr="003235AA">
        <w:rPr>
          <w:b/>
        </w:rPr>
        <w:t xml:space="preserve">training </w:t>
      </w:r>
      <w:r>
        <w:rPr>
          <w:b/>
        </w:rPr>
        <w:t xml:space="preserve">program </w:t>
      </w:r>
      <w:r w:rsidRPr="003235AA">
        <w:rPr>
          <w:b/>
        </w:rPr>
        <w:t>standards.</w:t>
      </w:r>
    </w:p>
    <w:p w14:paraId="6A7D62C0" w14:textId="77777777" w:rsidR="00732145" w:rsidRDefault="00732145" w:rsidP="00732145">
      <w:r>
        <w:rPr>
          <w:color w:val="000000"/>
          <w:szCs w:val="20"/>
        </w:rPr>
        <w:t xml:space="preserve">SCHEDULE FOR ADOPTION:  </w:t>
      </w:r>
      <w:r w:rsidR="00607981" w:rsidRPr="003235AA">
        <w:rPr>
          <w:b/>
          <w:color w:val="000000"/>
          <w:szCs w:val="20"/>
        </w:rPr>
        <w:t xml:space="preserve">Prior to </w:t>
      </w:r>
      <w:r w:rsidR="00607981">
        <w:rPr>
          <w:b/>
          <w:color w:val="000000"/>
          <w:szCs w:val="20"/>
        </w:rPr>
        <w:t>June 1, 202</w:t>
      </w:r>
      <w:r w:rsidR="00AF03FA">
        <w:rPr>
          <w:b/>
          <w:color w:val="000000"/>
          <w:szCs w:val="20"/>
        </w:rPr>
        <w:t>7</w:t>
      </w:r>
    </w:p>
    <w:p w14:paraId="6742566F" w14:textId="77777777" w:rsidR="00230BC3" w:rsidRPr="00230BC3" w:rsidRDefault="00732145" w:rsidP="00230BC3">
      <w:pPr>
        <w:rPr>
          <w:b/>
          <w:color w:val="000000"/>
          <w:szCs w:val="20"/>
        </w:rPr>
      </w:pPr>
      <w:r>
        <w:rPr>
          <w:color w:val="000000"/>
          <w:szCs w:val="20"/>
        </w:rPr>
        <w:t xml:space="preserve">AFFECTED PARTIES:  </w:t>
      </w:r>
      <w:r w:rsidR="00230BC3" w:rsidRPr="00230BC3">
        <w:rPr>
          <w:b/>
          <w:color w:val="000000"/>
          <w:szCs w:val="20"/>
        </w:rPr>
        <w:t>Maine Law Enforcement, Community Corrections, and Corrections agencies, certificate holders, students, and applicants.</w:t>
      </w:r>
    </w:p>
    <w:p w14:paraId="76FAD5BC" w14:textId="77777777" w:rsidR="00732145" w:rsidRPr="00C03E4D" w:rsidRDefault="00732145" w:rsidP="00732145">
      <w:pPr>
        <w:rPr>
          <w:b/>
          <w:color w:val="000000"/>
          <w:szCs w:val="20"/>
        </w:rPr>
      </w:pPr>
      <w:r>
        <w:rPr>
          <w:color w:val="000000"/>
          <w:szCs w:val="20"/>
        </w:rPr>
        <w:t xml:space="preserve">CONSENSUS-BASED RULE DEVELOPMENT:  </w:t>
      </w:r>
      <w:r w:rsidR="00230BC3">
        <w:rPr>
          <w:b/>
          <w:color w:val="000000"/>
          <w:szCs w:val="20"/>
        </w:rPr>
        <w:t>N/A</w:t>
      </w:r>
    </w:p>
    <w:p w14:paraId="0FE67F57" w14:textId="77777777" w:rsidR="00230BC3" w:rsidRPr="00230BC3" w:rsidRDefault="00230BC3" w:rsidP="00230BC3">
      <w:pPr>
        <w:rPr>
          <w:b/>
        </w:rPr>
      </w:pPr>
      <w:r w:rsidRPr="00230BC3">
        <w:t>CONTACT PERSON:</w:t>
      </w:r>
      <w:r w:rsidRPr="00230BC3">
        <w:rPr>
          <w:b/>
          <w:bCs/>
        </w:rPr>
        <w:t xml:space="preserve"> </w:t>
      </w:r>
      <w:r w:rsidRPr="00230BC3">
        <w:rPr>
          <w:b/>
        </w:rPr>
        <w:t xml:space="preserve">Director Lincoln Ryder, 15 Oak Grove Road, Vassalboro, Maine 04989, Tel: (207) 877-8008, email: </w:t>
      </w:r>
      <w:hyperlink r:id="rId16" w:history="1">
        <w:r w:rsidRPr="00230BC3">
          <w:rPr>
            <w:rStyle w:val="Hyperlink"/>
            <w:b/>
          </w:rPr>
          <w:t>lincoln.e.ryder@maine.gov</w:t>
        </w:r>
      </w:hyperlink>
    </w:p>
    <w:p w14:paraId="18AFF1C4" w14:textId="77777777" w:rsidR="00BE0E6D" w:rsidRDefault="00BE0E6D" w:rsidP="00BE0E6D"/>
    <w:p w14:paraId="30DAB8C8" w14:textId="77777777" w:rsidR="00230BC3" w:rsidRDefault="00230BC3" w:rsidP="00BE0E6D"/>
    <w:p w14:paraId="51EF9C8F" w14:textId="77777777" w:rsidR="00BE0E6D" w:rsidRDefault="00BE0E6D" w:rsidP="00BE0E6D">
      <w:r>
        <w:t>CHAPTER NUMBER AND NAME:</w:t>
      </w:r>
      <w:r>
        <w:tab/>
        <w:t xml:space="preserve">  </w:t>
      </w:r>
      <w:r w:rsidRPr="003235AA">
        <w:rPr>
          <w:b/>
        </w:rPr>
        <w:t xml:space="preserve">Chapter </w:t>
      </w:r>
      <w:r>
        <w:rPr>
          <w:b/>
        </w:rPr>
        <w:t>7</w:t>
      </w:r>
      <w:r w:rsidRPr="003235AA">
        <w:rPr>
          <w:b/>
        </w:rPr>
        <w:t xml:space="preserve"> – </w:t>
      </w:r>
      <w:r>
        <w:rPr>
          <w:b/>
        </w:rPr>
        <w:t>Certificates and Awards.</w:t>
      </w:r>
    </w:p>
    <w:p w14:paraId="7055F3DC" w14:textId="77777777" w:rsidR="00732145" w:rsidRDefault="00732145" w:rsidP="00732145">
      <w:r>
        <w:rPr>
          <w:rFonts w:ascii="Book Antiqua" w:hAnsi="Book Antiqua"/>
        </w:rPr>
        <w:t xml:space="preserve">STATUTORY AUTHORITY:  </w:t>
      </w:r>
      <w:r w:rsidRPr="00732145">
        <w:rPr>
          <w:rFonts w:ascii="Book Antiqua" w:hAnsi="Book Antiqua"/>
          <w:b/>
        </w:rPr>
        <w:t>25 M.R.S. § 2803-A(18).</w:t>
      </w:r>
    </w:p>
    <w:p w14:paraId="2C793DED" w14:textId="77777777" w:rsidR="00BE0E6D" w:rsidRDefault="00BE0E6D" w:rsidP="00BE0E6D">
      <w:r>
        <w:t xml:space="preserve">PURPOSE:  </w:t>
      </w:r>
      <w:r w:rsidRPr="003235AA">
        <w:rPr>
          <w:b/>
        </w:rPr>
        <w:t xml:space="preserve">To amend Chapter </w:t>
      </w:r>
      <w:r>
        <w:rPr>
          <w:b/>
        </w:rPr>
        <w:t>7</w:t>
      </w:r>
      <w:r w:rsidRPr="003235AA">
        <w:rPr>
          <w:b/>
        </w:rPr>
        <w:t xml:space="preserve"> t</w:t>
      </w:r>
      <w:r w:rsidR="00D044CC">
        <w:rPr>
          <w:b/>
        </w:rPr>
        <w:t>o</w:t>
      </w:r>
      <w:r w:rsidRPr="003235AA">
        <w:rPr>
          <w:b/>
        </w:rPr>
        <w:t xml:space="preserve"> reflect statutory changes and MCJA Board of Trustee Specification changes relate</w:t>
      </w:r>
      <w:r w:rsidR="00D044CC">
        <w:rPr>
          <w:b/>
        </w:rPr>
        <w:t>d</w:t>
      </w:r>
      <w:r w:rsidRPr="003235AA">
        <w:rPr>
          <w:b/>
        </w:rPr>
        <w:t xml:space="preserve"> to </w:t>
      </w:r>
      <w:r>
        <w:rPr>
          <w:b/>
        </w:rPr>
        <w:t>granting certificates and awards</w:t>
      </w:r>
    </w:p>
    <w:p w14:paraId="42498271" w14:textId="77777777" w:rsidR="00607981" w:rsidRDefault="00732145" w:rsidP="00732145">
      <w:pPr>
        <w:rPr>
          <w:b/>
          <w:color w:val="000000"/>
          <w:szCs w:val="20"/>
        </w:rPr>
      </w:pPr>
      <w:r>
        <w:rPr>
          <w:color w:val="000000"/>
          <w:szCs w:val="20"/>
        </w:rPr>
        <w:t xml:space="preserve">SCHEDULE FOR ADOPTION:  </w:t>
      </w:r>
      <w:r w:rsidR="00607981" w:rsidRPr="003235AA">
        <w:rPr>
          <w:b/>
          <w:color w:val="000000"/>
          <w:szCs w:val="20"/>
        </w:rPr>
        <w:t xml:space="preserve">Prior to </w:t>
      </w:r>
      <w:r w:rsidR="00607981">
        <w:rPr>
          <w:b/>
          <w:color w:val="000000"/>
          <w:szCs w:val="20"/>
        </w:rPr>
        <w:t>June 1, 202</w:t>
      </w:r>
      <w:r w:rsidR="00AF03FA">
        <w:rPr>
          <w:b/>
          <w:color w:val="000000"/>
          <w:szCs w:val="20"/>
        </w:rPr>
        <w:t>7</w:t>
      </w:r>
    </w:p>
    <w:p w14:paraId="191DFE9F" w14:textId="77777777" w:rsidR="00230BC3" w:rsidRPr="00230BC3" w:rsidRDefault="00732145" w:rsidP="00230BC3">
      <w:pPr>
        <w:rPr>
          <w:color w:val="000000"/>
          <w:szCs w:val="20"/>
        </w:rPr>
      </w:pPr>
      <w:r>
        <w:rPr>
          <w:color w:val="000000"/>
          <w:szCs w:val="20"/>
        </w:rPr>
        <w:t>AFFECTED PARTIES</w:t>
      </w:r>
      <w:r w:rsidR="00230BC3" w:rsidRPr="00230BC3">
        <w:rPr>
          <w:b/>
        </w:rPr>
        <w:t xml:space="preserve"> </w:t>
      </w:r>
      <w:r w:rsidR="00230BC3" w:rsidRPr="00230BC3">
        <w:rPr>
          <w:b/>
          <w:color w:val="000000"/>
          <w:szCs w:val="20"/>
        </w:rPr>
        <w:t xml:space="preserve">Maine Law Enforcement, Community </w:t>
      </w:r>
      <w:proofErr w:type="gramStart"/>
      <w:r w:rsidR="00230BC3" w:rsidRPr="00230BC3">
        <w:rPr>
          <w:b/>
          <w:color w:val="000000"/>
          <w:szCs w:val="20"/>
        </w:rPr>
        <w:t>Corrections, and</w:t>
      </w:r>
      <w:proofErr w:type="gramEnd"/>
      <w:r w:rsidR="00230BC3" w:rsidRPr="00230BC3">
        <w:rPr>
          <w:b/>
          <w:color w:val="000000"/>
          <w:szCs w:val="20"/>
        </w:rPr>
        <w:t xml:space="preserve"> Corrections agencies, certificate holders, students, and applicants.</w:t>
      </w:r>
    </w:p>
    <w:p w14:paraId="2EBDDDDF" w14:textId="77777777" w:rsidR="00732145" w:rsidRPr="00C03E4D" w:rsidRDefault="00732145" w:rsidP="00732145">
      <w:pPr>
        <w:rPr>
          <w:b/>
          <w:color w:val="000000"/>
          <w:szCs w:val="20"/>
        </w:rPr>
      </w:pPr>
      <w:r>
        <w:rPr>
          <w:color w:val="000000"/>
          <w:szCs w:val="20"/>
        </w:rPr>
        <w:t xml:space="preserve">CONSENSUS-BASED RULE DEVELOPMENT:  </w:t>
      </w:r>
      <w:r w:rsidR="00230BC3">
        <w:rPr>
          <w:b/>
          <w:color w:val="000000"/>
          <w:szCs w:val="20"/>
        </w:rPr>
        <w:t>N/A</w:t>
      </w:r>
    </w:p>
    <w:p w14:paraId="44F5921F" w14:textId="77777777" w:rsidR="00230BC3" w:rsidRPr="00230BC3" w:rsidRDefault="00230BC3" w:rsidP="00230BC3">
      <w:pPr>
        <w:rPr>
          <w:b/>
        </w:rPr>
      </w:pPr>
      <w:r w:rsidRPr="00230BC3">
        <w:t>CONTACT PERSON:</w:t>
      </w:r>
      <w:r w:rsidRPr="00230BC3">
        <w:rPr>
          <w:b/>
          <w:bCs/>
        </w:rPr>
        <w:t xml:space="preserve"> </w:t>
      </w:r>
      <w:r w:rsidRPr="00230BC3">
        <w:rPr>
          <w:b/>
        </w:rPr>
        <w:t xml:space="preserve">Director Lincoln Ryder, 15 Oak Grove Road, Vassalboro, Maine 04989, Tel: (207) 877-8008, email: </w:t>
      </w:r>
      <w:hyperlink r:id="rId17" w:history="1">
        <w:r w:rsidRPr="00230BC3">
          <w:rPr>
            <w:rStyle w:val="Hyperlink"/>
            <w:b/>
          </w:rPr>
          <w:t>lincoln.e.ryder@maine.gov</w:t>
        </w:r>
      </w:hyperlink>
    </w:p>
    <w:p w14:paraId="1BF38E80" w14:textId="77777777" w:rsidR="00BE0E6D" w:rsidRDefault="00BE0E6D" w:rsidP="00FA0F8E"/>
    <w:p w14:paraId="69AE72CE" w14:textId="77777777" w:rsidR="00230BC3" w:rsidRDefault="00230BC3" w:rsidP="00FA0F8E"/>
    <w:p w14:paraId="64772C6A" w14:textId="77777777" w:rsidR="00FA0F8E" w:rsidRDefault="00FA0F8E" w:rsidP="00FA0F8E">
      <w:r>
        <w:t>CHAPTER NUMBER AND NAME:</w:t>
      </w:r>
      <w:r>
        <w:tab/>
        <w:t xml:space="preserve">  </w:t>
      </w:r>
      <w:r w:rsidRPr="003235AA">
        <w:rPr>
          <w:b/>
        </w:rPr>
        <w:t xml:space="preserve">Chapter </w:t>
      </w:r>
      <w:r w:rsidR="0092377E">
        <w:rPr>
          <w:b/>
        </w:rPr>
        <w:t>9</w:t>
      </w:r>
      <w:r w:rsidRPr="003235AA">
        <w:rPr>
          <w:b/>
        </w:rPr>
        <w:t xml:space="preserve"> – </w:t>
      </w:r>
      <w:r w:rsidR="0092377E">
        <w:rPr>
          <w:b/>
        </w:rPr>
        <w:t>Extensions and Waivers</w:t>
      </w:r>
      <w:r>
        <w:rPr>
          <w:b/>
        </w:rPr>
        <w:t>.</w:t>
      </w:r>
    </w:p>
    <w:p w14:paraId="4AEFC7B5" w14:textId="77777777" w:rsidR="00732145" w:rsidRDefault="00732145" w:rsidP="00732145">
      <w:r>
        <w:rPr>
          <w:rFonts w:ascii="Book Antiqua" w:hAnsi="Book Antiqua"/>
        </w:rPr>
        <w:t xml:space="preserve">STATUTORY AUTHORITY:  </w:t>
      </w:r>
      <w:r w:rsidRPr="00732145">
        <w:rPr>
          <w:rFonts w:ascii="Book Antiqua" w:hAnsi="Book Antiqua"/>
          <w:b/>
        </w:rPr>
        <w:t>25 M.R.S. § 2803-A(18).</w:t>
      </w:r>
    </w:p>
    <w:p w14:paraId="6BCD457D" w14:textId="77777777" w:rsidR="00FA0F8E" w:rsidRDefault="00FA0F8E" w:rsidP="00FA0F8E">
      <w:r>
        <w:t xml:space="preserve">PURPOSE:  </w:t>
      </w:r>
      <w:r w:rsidRPr="003235AA">
        <w:rPr>
          <w:b/>
        </w:rPr>
        <w:t xml:space="preserve">To amend Chapter </w:t>
      </w:r>
      <w:r w:rsidR="0092377E">
        <w:rPr>
          <w:b/>
        </w:rPr>
        <w:t>9</w:t>
      </w:r>
      <w:r w:rsidRPr="003235AA">
        <w:rPr>
          <w:b/>
        </w:rPr>
        <w:t xml:space="preserve"> t</w:t>
      </w:r>
      <w:r w:rsidR="00764047">
        <w:rPr>
          <w:b/>
        </w:rPr>
        <w:t>o</w:t>
      </w:r>
      <w:r w:rsidRPr="003235AA">
        <w:rPr>
          <w:b/>
        </w:rPr>
        <w:t xml:space="preserve"> reflect statutory changes and MCJA Board of Trustee Specification changes relate</w:t>
      </w:r>
      <w:r w:rsidR="00764047">
        <w:rPr>
          <w:b/>
        </w:rPr>
        <w:t>d</w:t>
      </w:r>
      <w:r w:rsidRPr="003235AA">
        <w:rPr>
          <w:b/>
        </w:rPr>
        <w:t xml:space="preserve"> to </w:t>
      </w:r>
      <w:r w:rsidR="0092377E">
        <w:rPr>
          <w:b/>
        </w:rPr>
        <w:t xml:space="preserve">granting extension and </w:t>
      </w:r>
      <w:r w:rsidR="00732145">
        <w:rPr>
          <w:b/>
        </w:rPr>
        <w:t>waivers for</w:t>
      </w:r>
      <w:r w:rsidR="0092377E">
        <w:rPr>
          <w:b/>
        </w:rPr>
        <w:t xml:space="preserve"> the Basic Corrections Course, Law Enforcement Pre-service Course and the Basic Law Enforcement Training Program and other </w:t>
      </w:r>
      <w:r w:rsidR="0092377E" w:rsidRPr="003235AA">
        <w:rPr>
          <w:b/>
        </w:rPr>
        <w:t xml:space="preserve">training </w:t>
      </w:r>
      <w:r w:rsidR="0092377E">
        <w:rPr>
          <w:b/>
        </w:rPr>
        <w:t xml:space="preserve">program </w:t>
      </w:r>
      <w:r w:rsidR="0092377E" w:rsidRPr="003235AA">
        <w:rPr>
          <w:b/>
        </w:rPr>
        <w:t>standards.</w:t>
      </w:r>
    </w:p>
    <w:p w14:paraId="3CEFCB57" w14:textId="77777777" w:rsidR="00732145" w:rsidRDefault="00732145" w:rsidP="00732145">
      <w:r>
        <w:rPr>
          <w:color w:val="000000"/>
          <w:szCs w:val="20"/>
        </w:rPr>
        <w:t xml:space="preserve">SCHEDULE FOR ADOPTION:  </w:t>
      </w:r>
      <w:r w:rsidR="00607981" w:rsidRPr="003235AA">
        <w:rPr>
          <w:b/>
          <w:color w:val="000000"/>
          <w:szCs w:val="20"/>
        </w:rPr>
        <w:t xml:space="preserve">Prior to </w:t>
      </w:r>
      <w:r w:rsidR="00607981">
        <w:rPr>
          <w:b/>
          <w:color w:val="000000"/>
          <w:szCs w:val="20"/>
        </w:rPr>
        <w:t>June 1, 202</w:t>
      </w:r>
      <w:r w:rsidR="00AF03FA">
        <w:rPr>
          <w:b/>
          <w:color w:val="000000"/>
          <w:szCs w:val="20"/>
        </w:rPr>
        <w:t>7</w:t>
      </w:r>
    </w:p>
    <w:p w14:paraId="5658970E" w14:textId="77777777" w:rsidR="00230BC3" w:rsidRPr="00230BC3" w:rsidRDefault="00732145" w:rsidP="00230BC3">
      <w:pPr>
        <w:rPr>
          <w:b/>
          <w:color w:val="000000"/>
          <w:szCs w:val="20"/>
        </w:rPr>
      </w:pPr>
      <w:r>
        <w:rPr>
          <w:color w:val="000000"/>
          <w:szCs w:val="20"/>
        </w:rPr>
        <w:t xml:space="preserve">AFFECTED PARTIES:  </w:t>
      </w:r>
      <w:r w:rsidR="00230BC3" w:rsidRPr="00230BC3">
        <w:rPr>
          <w:b/>
          <w:color w:val="000000"/>
          <w:szCs w:val="20"/>
        </w:rPr>
        <w:t>Maine Law Enforcement, Community Corrections, and Corrections agencies, certificate holders, students, and applicants.</w:t>
      </w:r>
    </w:p>
    <w:p w14:paraId="1FA7D4BF" w14:textId="77777777" w:rsidR="00732145" w:rsidRPr="00C03E4D" w:rsidRDefault="00732145" w:rsidP="00732145">
      <w:pPr>
        <w:rPr>
          <w:b/>
          <w:color w:val="000000"/>
          <w:szCs w:val="20"/>
        </w:rPr>
      </w:pPr>
      <w:r>
        <w:rPr>
          <w:color w:val="000000"/>
          <w:szCs w:val="20"/>
        </w:rPr>
        <w:t xml:space="preserve">CONSENSUS-BASED RULE DEVELOPMENT:  </w:t>
      </w:r>
      <w:r w:rsidR="00230BC3">
        <w:rPr>
          <w:b/>
          <w:color w:val="000000"/>
          <w:szCs w:val="20"/>
        </w:rPr>
        <w:t>N/A</w:t>
      </w:r>
    </w:p>
    <w:p w14:paraId="04996301" w14:textId="77777777" w:rsidR="00230BC3" w:rsidRPr="00230BC3" w:rsidRDefault="00230BC3" w:rsidP="00230BC3">
      <w:pPr>
        <w:rPr>
          <w:b/>
        </w:rPr>
      </w:pPr>
      <w:r w:rsidRPr="00230BC3">
        <w:t>CONTACT PERSON:</w:t>
      </w:r>
      <w:r w:rsidRPr="00230BC3">
        <w:rPr>
          <w:b/>
          <w:bCs/>
        </w:rPr>
        <w:t xml:space="preserve"> </w:t>
      </w:r>
      <w:r w:rsidRPr="00230BC3">
        <w:rPr>
          <w:b/>
        </w:rPr>
        <w:t xml:space="preserve">Director Lincoln Ryder, 15 Oak Grove Road, Vassalboro, Maine 04989, Tel: (207) 877-8008, email: </w:t>
      </w:r>
      <w:hyperlink r:id="rId18" w:history="1">
        <w:r w:rsidRPr="00230BC3">
          <w:rPr>
            <w:rStyle w:val="Hyperlink"/>
            <w:b/>
          </w:rPr>
          <w:t>lincoln.e.ryder@maine.gov</w:t>
        </w:r>
      </w:hyperlink>
    </w:p>
    <w:p w14:paraId="0B77D902" w14:textId="77777777" w:rsidR="00FA0F8E" w:rsidRDefault="00FA0F8E" w:rsidP="00FA0F8E">
      <w:r>
        <w:lastRenderedPageBreak/>
        <w:t>CHAPTER NUMBER AND NAME:</w:t>
      </w:r>
      <w:r>
        <w:tab/>
        <w:t xml:space="preserve">  </w:t>
      </w:r>
      <w:r w:rsidRPr="003235AA">
        <w:rPr>
          <w:b/>
        </w:rPr>
        <w:t xml:space="preserve">Chapter </w:t>
      </w:r>
      <w:r w:rsidR="0081622F">
        <w:rPr>
          <w:b/>
        </w:rPr>
        <w:t>11</w:t>
      </w:r>
      <w:r w:rsidRPr="003235AA">
        <w:rPr>
          <w:b/>
        </w:rPr>
        <w:t xml:space="preserve"> – </w:t>
      </w:r>
      <w:r w:rsidR="0081622F">
        <w:rPr>
          <w:b/>
        </w:rPr>
        <w:t>Costs</w:t>
      </w:r>
      <w:r>
        <w:rPr>
          <w:b/>
        </w:rPr>
        <w:t>.</w:t>
      </w:r>
    </w:p>
    <w:p w14:paraId="0FCCEBAF" w14:textId="77777777" w:rsidR="00732145" w:rsidRDefault="00732145" w:rsidP="00732145">
      <w:r>
        <w:rPr>
          <w:rFonts w:ascii="Book Antiqua" w:hAnsi="Book Antiqua"/>
        </w:rPr>
        <w:t xml:space="preserve">STATUTORY AUTHORITY:  </w:t>
      </w:r>
      <w:r w:rsidRPr="00732145">
        <w:rPr>
          <w:rFonts w:ascii="Book Antiqua" w:hAnsi="Book Antiqua"/>
          <w:b/>
        </w:rPr>
        <w:t>25 M.R.S. § 2803-A(18).</w:t>
      </w:r>
    </w:p>
    <w:p w14:paraId="437A56C4" w14:textId="77777777" w:rsidR="00FA0F8E" w:rsidRDefault="00FA0F8E" w:rsidP="00FA0F8E">
      <w:r>
        <w:t xml:space="preserve">PURPOSE:  </w:t>
      </w:r>
      <w:r w:rsidRPr="003235AA">
        <w:rPr>
          <w:b/>
        </w:rPr>
        <w:t xml:space="preserve">To amend Chapter </w:t>
      </w:r>
      <w:r w:rsidR="0081622F">
        <w:rPr>
          <w:b/>
        </w:rPr>
        <w:t>11</w:t>
      </w:r>
      <w:r w:rsidRPr="003235AA">
        <w:rPr>
          <w:b/>
        </w:rPr>
        <w:t xml:space="preserve"> t</w:t>
      </w:r>
      <w:r w:rsidR="00764047">
        <w:rPr>
          <w:b/>
        </w:rPr>
        <w:t>o</w:t>
      </w:r>
      <w:r w:rsidRPr="003235AA">
        <w:rPr>
          <w:b/>
        </w:rPr>
        <w:t xml:space="preserve"> reflect </w:t>
      </w:r>
      <w:r w:rsidR="0081622F">
        <w:rPr>
          <w:b/>
        </w:rPr>
        <w:t xml:space="preserve">any </w:t>
      </w:r>
      <w:r w:rsidRPr="003235AA">
        <w:rPr>
          <w:b/>
        </w:rPr>
        <w:t xml:space="preserve">statutory changes and MCJA Board of Trustee Specification </w:t>
      </w:r>
      <w:r w:rsidR="0081622F">
        <w:rPr>
          <w:b/>
        </w:rPr>
        <w:t>or MCJA Board Policy changes</w:t>
      </w:r>
      <w:r w:rsidRPr="003235AA">
        <w:rPr>
          <w:b/>
        </w:rPr>
        <w:t xml:space="preserve"> relate</w:t>
      </w:r>
      <w:r w:rsidR="00764047">
        <w:rPr>
          <w:b/>
        </w:rPr>
        <w:t>d</w:t>
      </w:r>
      <w:r w:rsidRPr="003235AA">
        <w:rPr>
          <w:b/>
        </w:rPr>
        <w:t xml:space="preserve"> to </w:t>
      </w:r>
      <w:r w:rsidR="0081622F">
        <w:rPr>
          <w:b/>
        </w:rPr>
        <w:t>costs for the Maine Criminal Justice Academy</w:t>
      </w:r>
      <w:r w:rsidRPr="003235AA">
        <w:rPr>
          <w:b/>
        </w:rPr>
        <w:t>.</w:t>
      </w:r>
    </w:p>
    <w:p w14:paraId="475F6DE7" w14:textId="77777777" w:rsidR="00732145" w:rsidRDefault="00732145" w:rsidP="00732145">
      <w:r>
        <w:rPr>
          <w:color w:val="000000"/>
          <w:szCs w:val="20"/>
        </w:rPr>
        <w:t xml:space="preserve">SCHEDULE FOR ADOPTION:  </w:t>
      </w:r>
      <w:r w:rsidR="00607981" w:rsidRPr="003235AA">
        <w:rPr>
          <w:b/>
          <w:color w:val="000000"/>
          <w:szCs w:val="20"/>
        </w:rPr>
        <w:t xml:space="preserve">Prior to </w:t>
      </w:r>
      <w:r w:rsidR="00607981">
        <w:rPr>
          <w:b/>
          <w:color w:val="000000"/>
          <w:szCs w:val="20"/>
        </w:rPr>
        <w:t>June 1, 202</w:t>
      </w:r>
      <w:r w:rsidR="00AF03FA">
        <w:rPr>
          <w:b/>
          <w:color w:val="000000"/>
          <w:szCs w:val="20"/>
        </w:rPr>
        <w:t>7</w:t>
      </w:r>
    </w:p>
    <w:p w14:paraId="33080272" w14:textId="77777777" w:rsidR="00230BC3" w:rsidRPr="00230BC3" w:rsidRDefault="00732145" w:rsidP="00230BC3">
      <w:pPr>
        <w:rPr>
          <w:b/>
          <w:color w:val="000000"/>
          <w:szCs w:val="20"/>
        </w:rPr>
      </w:pPr>
      <w:r>
        <w:rPr>
          <w:color w:val="000000"/>
          <w:szCs w:val="20"/>
        </w:rPr>
        <w:t xml:space="preserve">AFFECTED PARTIES:  </w:t>
      </w:r>
      <w:r w:rsidR="00230BC3" w:rsidRPr="00230BC3">
        <w:rPr>
          <w:b/>
          <w:color w:val="000000"/>
          <w:szCs w:val="20"/>
        </w:rPr>
        <w:t>Maine Law Enforcement, Community Corrections, and Corrections agencies, certificate holders, students, and applicants.</w:t>
      </w:r>
    </w:p>
    <w:p w14:paraId="5552ACD9" w14:textId="77777777" w:rsidR="00732145" w:rsidRPr="00C03E4D" w:rsidRDefault="00732145" w:rsidP="00732145">
      <w:pPr>
        <w:rPr>
          <w:b/>
          <w:color w:val="000000"/>
          <w:szCs w:val="20"/>
        </w:rPr>
      </w:pPr>
      <w:r>
        <w:rPr>
          <w:color w:val="000000"/>
          <w:szCs w:val="20"/>
        </w:rPr>
        <w:t xml:space="preserve">CONSENSUS-BASED RULE DEVELOPMENT:  </w:t>
      </w:r>
      <w:r w:rsidR="00230BC3">
        <w:rPr>
          <w:b/>
          <w:color w:val="000000"/>
          <w:szCs w:val="20"/>
        </w:rPr>
        <w:t>N/A</w:t>
      </w:r>
    </w:p>
    <w:p w14:paraId="5FBDEE13" w14:textId="77777777" w:rsidR="00FA0F8E" w:rsidRPr="00F950B5" w:rsidRDefault="00FA0F8E">
      <w:pPr>
        <w:rPr>
          <w:vanish/>
          <w:specVanish/>
        </w:rPr>
      </w:pPr>
    </w:p>
    <w:p w14:paraId="146348AA" w14:textId="77777777" w:rsidR="00230BC3" w:rsidRPr="00230BC3" w:rsidRDefault="00F950B5" w:rsidP="00230BC3">
      <w:pPr>
        <w:pStyle w:val="Header"/>
        <w:rPr>
          <w:b/>
        </w:rPr>
      </w:pPr>
      <w:r>
        <w:t xml:space="preserve"> </w:t>
      </w:r>
      <w:r w:rsidR="00230BC3" w:rsidRPr="00230BC3">
        <w:t>CONTACT PERSON:</w:t>
      </w:r>
      <w:r w:rsidR="00230BC3" w:rsidRPr="00230BC3">
        <w:rPr>
          <w:b/>
          <w:bCs/>
        </w:rPr>
        <w:t xml:space="preserve"> </w:t>
      </w:r>
      <w:r w:rsidR="00230BC3" w:rsidRPr="00230BC3">
        <w:rPr>
          <w:b/>
        </w:rPr>
        <w:t xml:space="preserve">Director Lincoln Ryder, 15 Oak Grove Road, Vassalboro, Maine 04989, Tel: (207) 877-8008, email: </w:t>
      </w:r>
      <w:hyperlink r:id="rId19" w:history="1">
        <w:r w:rsidR="00230BC3" w:rsidRPr="00230BC3">
          <w:rPr>
            <w:rStyle w:val="Hyperlink"/>
            <w:b/>
          </w:rPr>
          <w:t>lincoln.e.ryder@maine.gov</w:t>
        </w:r>
      </w:hyperlink>
    </w:p>
    <w:p w14:paraId="3FE75B9A" w14:textId="77777777" w:rsidR="00732145" w:rsidRDefault="00732145">
      <w:pPr>
        <w:pStyle w:val="Header"/>
        <w:tabs>
          <w:tab w:val="clear" w:pos="4320"/>
          <w:tab w:val="clear" w:pos="8640"/>
        </w:tabs>
      </w:pPr>
    </w:p>
    <w:p w14:paraId="29B2057A" w14:textId="77777777" w:rsidR="00607981" w:rsidRDefault="00607981">
      <w:pPr>
        <w:pStyle w:val="Header"/>
        <w:tabs>
          <w:tab w:val="clear" w:pos="4320"/>
          <w:tab w:val="clear" w:pos="8640"/>
        </w:tabs>
      </w:pPr>
    </w:p>
    <w:p w14:paraId="2D88EDB1" w14:textId="77777777" w:rsidR="00607981" w:rsidRPr="00607981" w:rsidRDefault="00607981" w:rsidP="00607981">
      <w:pPr>
        <w:pStyle w:val="Default"/>
      </w:pPr>
      <w:r>
        <w:t>CHAPTER NUMBER AND NAME:</w:t>
      </w:r>
      <w:r>
        <w:tab/>
        <w:t xml:space="preserve">  </w:t>
      </w:r>
      <w:r w:rsidRPr="003235AA">
        <w:rPr>
          <w:b/>
        </w:rPr>
        <w:t xml:space="preserve">Chapter </w:t>
      </w:r>
      <w:r>
        <w:rPr>
          <w:b/>
        </w:rPr>
        <w:t>13</w:t>
      </w:r>
      <w:r w:rsidRPr="003235AA">
        <w:rPr>
          <w:b/>
        </w:rPr>
        <w:t xml:space="preserve"> – </w:t>
      </w:r>
      <w:r w:rsidRPr="00607981">
        <w:t>Minimum Standards for Mandatory Policy on Response to Domestic Abuse</w:t>
      </w:r>
    </w:p>
    <w:p w14:paraId="79136701" w14:textId="77777777" w:rsidR="00607981" w:rsidRDefault="00607981" w:rsidP="00607981">
      <w:r>
        <w:rPr>
          <w:rFonts w:ascii="Book Antiqua" w:hAnsi="Book Antiqua"/>
        </w:rPr>
        <w:t xml:space="preserve">STATUTORY AUTHORITY:  </w:t>
      </w:r>
      <w:r w:rsidRPr="00732145">
        <w:rPr>
          <w:rFonts w:ascii="Book Antiqua" w:hAnsi="Book Antiqua"/>
          <w:b/>
        </w:rPr>
        <w:t>25 M.R.S. §</w:t>
      </w:r>
      <w:r w:rsidR="003A73E4">
        <w:rPr>
          <w:rFonts w:ascii="Book Antiqua" w:hAnsi="Book Antiqua"/>
          <w:b/>
        </w:rPr>
        <w:t>§</w:t>
      </w:r>
      <w:r w:rsidRPr="00732145">
        <w:rPr>
          <w:rFonts w:ascii="Book Antiqua" w:hAnsi="Book Antiqua"/>
          <w:b/>
        </w:rPr>
        <w:t xml:space="preserve"> 2803-A(18)</w:t>
      </w:r>
      <w:r w:rsidR="003A73E4">
        <w:rPr>
          <w:rFonts w:ascii="Book Antiqua" w:hAnsi="Book Antiqua"/>
          <w:b/>
        </w:rPr>
        <w:t xml:space="preserve"> and 2803-B(2)</w:t>
      </w:r>
      <w:r w:rsidRPr="00732145">
        <w:rPr>
          <w:rFonts w:ascii="Book Antiqua" w:hAnsi="Book Antiqua"/>
          <w:b/>
        </w:rPr>
        <w:t>.</w:t>
      </w:r>
    </w:p>
    <w:p w14:paraId="78638B0B" w14:textId="77777777" w:rsidR="00607981" w:rsidRDefault="00607981" w:rsidP="00607981">
      <w:r>
        <w:t xml:space="preserve">PURPOSE:  </w:t>
      </w:r>
      <w:r w:rsidRPr="003235AA">
        <w:rPr>
          <w:b/>
        </w:rPr>
        <w:t xml:space="preserve">To amend Chapter </w:t>
      </w:r>
      <w:r>
        <w:rPr>
          <w:b/>
        </w:rPr>
        <w:t>13</w:t>
      </w:r>
      <w:r w:rsidRPr="003235AA">
        <w:rPr>
          <w:b/>
        </w:rPr>
        <w:t xml:space="preserve"> t</w:t>
      </w:r>
      <w:r w:rsidR="003A73E4">
        <w:rPr>
          <w:b/>
        </w:rPr>
        <w:t>o</w:t>
      </w:r>
      <w:r w:rsidRPr="003235AA">
        <w:rPr>
          <w:b/>
        </w:rPr>
        <w:t xml:space="preserve"> </w:t>
      </w:r>
      <w:r>
        <w:rPr>
          <w:b/>
        </w:rPr>
        <w:t xml:space="preserve">any </w:t>
      </w:r>
      <w:r w:rsidRPr="003235AA">
        <w:rPr>
          <w:b/>
        </w:rPr>
        <w:t xml:space="preserve">statutory changes and MCJA Board of Trustee Specification </w:t>
      </w:r>
      <w:r>
        <w:rPr>
          <w:b/>
        </w:rPr>
        <w:t>or MCJA Board Policy changes,</w:t>
      </w:r>
      <w:r w:rsidRPr="003235AA">
        <w:rPr>
          <w:b/>
        </w:rPr>
        <w:t xml:space="preserve"> relate</w:t>
      </w:r>
      <w:r w:rsidR="003A73E4">
        <w:rPr>
          <w:b/>
        </w:rPr>
        <w:t>d</w:t>
      </w:r>
      <w:r w:rsidRPr="003235AA">
        <w:rPr>
          <w:b/>
        </w:rPr>
        <w:t xml:space="preserve"> to </w:t>
      </w:r>
      <w:r>
        <w:rPr>
          <w:b/>
        </w:rPr>
        <w:t>minimum policy standards for the Maine Criminal Justice Academy</w:t>
      </w:r>
      <w:r w:rsidRPr="003235AA">
        <w:rPr>
          <w:b/>
        </w:rPr>
        <w:t>.</w:t>
      </w:r>
    </w:p>
    <w:p w14:paraId="1DDA249A" w14:textId="77777777" w:rsidR="00607981" w:rsidRPr="00230BC3" w:rsidRDefault="00607981" w:rsidP="00607981">
      <w:pPr>
        <w:rPr>
          <w:b/>
          <w:color w:val="000000"/>
          <w:szCs w:val="20"/>
        </w:rPr>
      </w:pPr>
      <w:r>
        <w:rPr>
          <w:color w:val="000000"/>
          <w:szCs w:val="20"/>
        </w:rPr>
        <w:t xml:space="preserve">SCHEDULE FOR ADOPTION:  </w:t>
      </w:r>
      <w:bookmarkStart w:id="1" w:name="_Hlk170192153"/>
      <w:r w:rsidRPr="003235AA">
        <w:rPr>
          <w:b/>
          <w:color w:val="000000"/>
          <w:szCs w:val="20"/>
        </w:rPr>
        <w:t xml:space="preserve">Prior to </w:t>
      </w:r>
      <w:r>
        <w:rPr>
          <w:b/>
          <w:color w:val="000000"/>
          <w:szCs w:val="20"/>
        </w:rPr>
        <w:t>June 1, 202</w:t>
      </w:r>
      <w:bookmarkEnd w:id="1"/>
      <w:r w:rsidR="00AF03FA">
        <w:rPr>
          <w:b/>
          <w:color w:val="000000"/>
          <w:szCs w:val="20"/>
        </w:rPr>
        <w:t>7</w:t>
      </w:r>
    </w:p>
    <w:p w14:paraId="54BAE84F" w14:textId="77777777" w:rsidR="00230BC3" w:rsidRPr="00230BC3" w:rsidRDefault="00607981" w:rsidP="00230BC3">
      <w:pPr>
        <w:rPr>
          <w:b/>
          <w:color w:val="000000"/>
          <w:szCs w:val="20"/>
        </w:rPr>
      </w:pPr>
      <w:r>
        <w:rPr>
          <w:color w:val="000000"/>
          <w:szCs w:val="20"/>
        </w:rPr>
        <w:t xml:space="preserve">AFFECTED PARTIES:  </w:t>
      </w:r>
      <w:r w:rsidR="00230BC3" w:rsidRPr="00230BC3">
        <w:rPr>
          <w:b/>
          <w:color w:val="000000"/>
          <w:szCs w:val="20"/>
        </w:rPr>
        <w:t>Maine Law Enforcement, Community Corrections, and Corrections agencies, certificate holders</w:t>
      </w:r>
      <w:r w:rsidR="00230BC3">
        <w:rPr>
          <w:b/>
          <w:color w:val="000000"/>
          <w:szCs w:val="20"/>
        </w:rPr>
        <w:t xml:space="preserve"> </w:t>
      </w:r>
      <w:r w:rsidR="00230BC3" w:rsidRPr="00230BC3">
        <w:rPr>
          <w:b/>
          <w:color w:val="000000"/>
          <w:szCs w:val="20"/>
        </w:rPr>
        <w:t>and applicants.</w:t>
      </w:r>
    </w:p>
    <w:p w14:paraId="216EF9AA" w14:textId="77777777" w:rsidR="00607981" w:rsidRPr="00C03E4D" w:rsidRDefault="00607981" w:rsidP="00607981">
      <w:pPr>
        <w:rPr>
          <w:b/>
          <w:color w:val="000000"/>
          <w:szCs w:val="20"/>
        </w:rPr>
      </w:pPr>
      <w:r>
        <w:rPr>
          <w:color w:val="000000"/>
          <w:szCs w:val="20"/>
        </w:rPr>
        <w:t xml:space="preserve">CONSENSUS-BASED RULE DEVELOPMENT:  </w:t>
      </w:r>
      <w:r w:rsidR="00230BC3">
        <w:rPr>
          <w:b/>
          <w:color w:val="000000"/>
          <w:szCs w:val="20"/>
        </w:rPr>
        <w:t>N/A</w:t>
      </w:r>
    </w:p>
    <w:p w14:paraId="396CB5DE" w14:textId="77777777" w:rsidR="00607981" w:rsidRPr="00F950B5" w:rsidRDefault="00607981" w:rsidP="00607981">
      <w:pPr>
        <w:rPr>
          <w:vanish/>
          <w:specVanish/>
        </w:rPr>
      </w:pPr>
    </w:p>
    <w:p w14:paraId="1A89C797" w14:textId="77777777" w:rsidR="00230BC3" w:rsidRPr="00230BC3" w:rsidRDefault="00607981" w:rsidP="00230BC3">
      <w:pPr>
        <w:pStyle w:val="Header"/>
        <w:rPr>
          <w:b/>
        </w:rPr>
      </w:pPr>
      <w:r>
        <w:t xml:space="preserve"> </w:t>
      </w:r>
      <w:r w:rsidR="00230BC3" w:rsidRPr="00230BC3">
        <w:t>CONTACT PERSON:</w:t>
      </w:r>
      <w:r w:rsidR="00230BC3" w:rsidRPr="00230BC3">
        <w:rPr>
          <w:b/>
          <w:bCs/>
        </w:rPr>
        <w:t xml:space="preserve"> </w:t>
      </w:r>
      <w:r w:rsidR="00230BC3" w:rsidRPr="00230BC3">
        <w:rPr>
          <w:b/>
        </w:rPr>
        <w:t xml:space="preserve">Director Lincoln Ryder, 15 Oak Grove Road, Vassalboro, Maine 04989, Tel: (207) 877-8008, email: </w:t>
      </w:r>
      <w:hyperlink r:id="rId20" w:history="1">
        <w:r w:rsidR="00230BC3" w:rsidRPr="00230BC3">
          <w:rPr>
            <w:rStyle w:val="Hyperlink"/>
            <w:b/>
          </w:rPr>
          <w:t>lincoln.e.ryder@maine.gov</w:t>
        </w:r>
      </w:hyperlink>
    </w:p>
    <w:p w14:paraId="32BA9957" w14:textId="77777777" w:rsidR="00607981" w:rsidRDefault="00607981" w:rsidP="00607981">
      <w:pPr>
        <w:pStyle w:val="Header"/>
        <w:tabs>
          <w:tab w:val="clear" w:pos="4320"/>
          <w:tab w:val="clear" w:pos="8640"/>
        </w:tabs>
      </w:pPr>
    </w:p>
    <w:p w14:paraId="3B995BE6" w14:textId="77777777" w:rsidR="000C35DF" w:rsidRDefault="000C35DF" w:rsidP="000C35DF">
      <w:pPr>
        <w:pStyle w:val="Header"/>
        <w:tabs>
          <w:tab w:val="clear" w:pos="4320"/>
          <w:tab w:val="clear" w:pos="8640"/>
        </w:tabs>
        <w:ind w:firstLine="720"/>
      </w:pPr>
    </w:p>
    <w:p w14:paraId="0567505D" w14:textId="77777777" w:rsidR="00607981" w:rsidRPr="00607981" w:rsidRDefault="00607981" w:rsidP="00607981">
      <w:pPr>
        <w:pStyle w:val="Header"/>
      </w:pPr>
      <w:bookmarkStart w:id="2" w:name="_Hlk200530390"/>
      <w:r w:rsidRPr="00607981">
        <w:t>CHAPTER NUMBER AND NAME:</w:t>
      </w:r>
      <w:r w:rsidRPr="00607981">
        <w:tab/>
        <w:t xml:space="preserve">  </w:t>
      </w:r>
      <w:r w:rsidRPr="00607981">
        <w:rPr>
          <w:b/>
        </w:rPr>
        <w:t xml:space="preserve">Chapter </w:t>
      </w:r>
      <w:r w:rsidR="00230BC3">
        <w:rPr>
          <w:b/>
        </w:rPr>
        <w:t xml:space="preserve">15 </w:t>
      </w:r>
      <w:r w:rsidRPr="00607981">
        <w:rPr>
          <w:b/>
        </w:rPr>
        <w:t xml:space="preserve">– </w:t>
      </w:r>
      <w:r>
        <w:t>Standards of Conduct</w:t>
      </w:r>
      <w:r w:rsidRPr="00607981">
        <w:t xml:space="preserve"> </w:t>
      </w:r>
    </w:p>
    <w:p w14:paraId="6782B009" w14:textId="77777777" w:rsidR="00607981" w:rsidRPr="00607981" w:rsidRDefault="00607981" w:rsidP="00607981">
      <w:pPr>
        <w:pStyle w:val="Header"/>
      </w:pPr>
      <w:r w:rsidRPr="00607981">
        <w:t xml:space="preserve">STATUTORY AUTHORITY:  </w:t>
      </w:r>
      <w:r w:rsidRPr="00607981">
        <w:rPr>
          <w:b/>
        </w:rPr>
        <w:t>25 M.R.S. §</w:t>
      </w:r>
      <w:r>
        <w:rPr>
          <w:b/>
        </w:rPr>
        <w:t xml:space="preserve"> </w:t>
      </w:r>
      <w:r w:rsidRPr="00607981">
        <w:rPr>
          <w:b/>
        </w:rPr>
        <w:t>2803-A</w:t>
      </w:r>
      <w:r>
        <w:rPr>
          <w:b/>
        </w:rPr>
        <w:t xml:space="preserve"> (15-A)</w:t>
      </w:r>
      <w:r w:rsidR="003A73E4">
        <w:rPr>
          <w:b/>
        </w:rPr>
        <w:t xml:space="preserve"> and </w:t>
      </w:r>
      <w:r w:rsidRPr="00607981">
        <w:rPr>
          <w:b/>
        </w:rPr>
        <w:t>(18).</w:t>
      </w:r>
    </w:p>
    <w:p w14:paraId="1BA84893" w14:textId="77777777" w:rsidR="00230BC3" w:rsidRPr="00230BC3" w:rsidRDefault="00607981" w:rsidP="00230BC3">
      <w:pPr>
        <w:rPr>
          <w:b/>
        </w:rPr>
      </w:pPr>
      <w:r w:rsidRPr="00607981">
        <w:t xml:space="preserve">PURPOSE:  </w:t>
      </w:r>
      <w:r w:rsidR="00230BC3" w:rsidRPr="00230BC3">
        <w:rPr>
          <w:b/>
        </w:rPr>
        <w:t>To amend Chapter 1</w:t>
      </w:r>
      <w:r w:rsidR="00230BC3">
        <w:rPr>
          <w:b/>
        </w:rPr>
        <w:t>5</w:t>
      </w:r>
      <w:r w:rsidR="00230BC3" w:rsidRPr="00230BC3">
        <w:rPr>
          <w:b/>
        </w:rPr>
        <w:t xml:space="preserve"> to any statutory changes and MCJA Board of Trustee Specification or MCJA Board Policy </w:t>
      </w:r>
      <w:proofErr w:type="gramStart"/>
      <w:r w:rsidR="00230BC3" w:rsidRPr="00230BC3">
        <w:rPr>
          <w:b/>
        </w:rPr>
        <w:t>changes,</w:t>
      </w:r>
      <w:proofErr w:type="gramEnd"/>
      <w:r w:rsidR="00230BC3" w:rsidRPr="00230BC3">
        <w:rPr>
          <w:b/>
        </w:rPr>
        <w:t xml:space="preserve"> related to minimum policy standards for the Maine Criminal Justice Academy.</w:t>
      </w:r>
    </w:p>
    <w:p w14:paraId="21F4FA2F" w14:textId="77777777" w:rsidR="00607981" w:rsidRPr="00607981" w:rsidRDefault="00607981" w:rsidP="00230BC3">
      <w:r w:rsidRPr="00607981">
        <w:t xml:space="preserve">SCHEDULE FOR ADOPTION:  </w:t>
      </w:r>
      <w:r w:rsidRPr="00607981">
        <w:rPr>
          <w:b/>
        </w:rPr>
        <w:t>Prior to June 1, 202</w:t>
      </w:r>
      <w:r w:rsidR="00AF03FA">
        <w:rPr>
          <w:b/>
        </w:rPr>
        <w:t>7</w:t>
      </w:r>
    </w:p>
    <w:p w14:paraId="4E2E9B30" w14:textId="77777777" w:rsidR="00607981" w:rsidRPr="00607981" w:rsidRDefault="00607981" w:rsidP="00607981">
      <w:pPr>
        <w:pStyle w:val="Header"/>
      </w:pPr>
      <w:r w:rsidRPr="00607981">
        <w:t xml:space="preserve">AFFECTED PARTIES:  </w:t>
      </w:r>
      <w:bookmarkStart w:id="3" w:name="_Hlk200530283"/>
      <w:r w:rsidRPr="00607981">
        <w:rPr>
          <w:b/>
        </w:rPr>
        <w:t>Maine Law Enforcement</w:t>
      </w:r>
      <w:r w:rsidR="00230BC3">
        <w:rPr>
          <w:b/>
        </w:rPr>
        <w:t xml:space="preserve">, Community Corrections, </w:t>
      </w:r>
      <w:r w:rsidRPr="00607981">
        <w:rPr>
          <w:b/>
        </w:rPr>
        <w:t>and Corrections agencies</w:t>
      </w:r>
      <w:r w:rsidR="003A73E4">
        <w:rPr>
          <w:b/>
        </w:rPr>
        <w:t xml:space="preserve">, </w:t>
      </w:r>
      <w:r w:rsidR="00230BC3">
        <w:rPr>
          <w:b/>
        </w:rPr>
        <w:t xml:space="preserve">certificate holders, </w:t>
      </w:r>
      <w:r w:rsidR="003A73E4">
        <w:rPr>
          <w:b/>
        </w:rPr>
        <w:t>students, and applicants</w:t>
      </w:r>
      <w:r w:rsidRPr="00607981">
        <w:rPr>
          <w:b/>
        </w:rPr>
        <w:t>.</w:t>
      </w:r>
    </w:p>
    <w:bookmarkEnd w:id="3"/>
    <w:p w14:paraId="6D047087" w14:textId="77777777" w:rsidR="00607981" w:rsidRPr="00607981" w:rsidRDefault="00607981" w:rsidP="00607981">
      <w:pPr>
        <w:pStyle w:val="Header"/>
        <w:rPr>
          <w:b/>
        </w:rPr>
      </w:pPr>
      <w:r w:rsidRPr="00607981">
        <w:t xml:space="preserve">CONSENSUS-BASED RULE DEVELOPMENT:  </w:t>
      </w:r>
      <w:r w:rsidR="00230BC3">
        <w:rPr>
          <w:b/>
        </w:rPr>
        <w:t>N/A</w:t>
      </w:r>
    </w:p>
    <w:p w14:paraId="5E5DE10E" w14:textId="77777777" w:rsidR="00230BC3" w:rsidRPr="00230BC3" w:rsidRDefault="00230BC3" w:rsidP="00230BC3">
      <w:pPr>
        <w:pStyle w:val="Header"/>
        <w:rPr>
          <w:b/>
        </w:rPr>
      </w:pPr>
      <w:r w:rsidRPr="00230BC3">
        <w:t>CONTACT PERSON:</w:t>
      </w:r>
      <w:r w:rsidRPr="00230BC3">
        <w:rPr>
          <w:b/>
          <w:bCs/>
        </w:rPr>
        <w:t xml:space="preserve"> </w:t>
      </w:r>
      <w:r w:rsidRPr="00230BC3">
        <w:rPr>
          <w:b/>
        </w:rPr>
        <w:t xml:space="preserve">Director Lincoln Ryder, 15 Oak Grove Road, Vassalboro, Maine 04989, Tel: (207) 877-8008, email: </w:t>
      </w:r>
      <w:hyperlink r:id="rId21" w:history="1">
        <w:r w:rsidRPr="00230BC3">
          <w:rPr>
            <w:rStyle w:val="Hyperlink"/>
            <w:b/>
          </w:rPr>
          <w:t>lincoln.e.ryder@maine.gov</w:t>
        </w:r>
      </w:hyperlink>
    </w:p>
    <w:bookmarkEnd w:id="2"/>
    <w:p w14:paraId="528FB339" w14:textId="77777777" w:rsidR="00B6467A" w:rsidRDefault="00B6467A" w:rsidP="00426111">
      <w:pPr>
        <w:pStyle w:val="Header"/>
        <w:tabs>
          <w:tab w:val="clear" w:pos="4320"/>
          <w:tab w:val="clear" w:pos="8640"/>
        </w:tabs>
      </w:pPr>
    </w:p>
    <w:p w14:paraId="6DDB6314" w14:textId="77777777" w:rsidR="00B6467A" w:rsidRDefault="00B6467A" w:rsidP="00426111">
      <w:pPr>
        <w:pStyle w:val="Header"/>
        <w:tabs>
          <w:tab w:val="clear" w:pos="4320"/>
          <w:tab w:val="clear" w:pos="8640"/>
        </w:tabs>
      </w:pPr>
    </w:p>
    <w:p w14:paraId="1474DA26" w14:textId="77777777" w:rsidR="00B6467A" w:rsidRDefault="00B6467A" w:rsidP="00426111">
      <w:pPr>
        <w:pStyle w:val="Header"/>
        <w:tabs>
          <w:tab w:val="clear" w:pos="4320"/>
          <w:tab w:val="clear" w:pos="8640"/>
        </w:tabs>
      </w:pPr>
    </w:p>
    <w:p w14:paraId="61E19C39" w14:textId="77777777" w:rsidR="00B6467A" w:rsidRDefault="00B6467A" w:rsidP="00426111">
      <w:pPr>
        <w:pStyle w:val="Header"/>
        <w:tabs>
          <w:tab w:val="clear" w:pos="4320"/>
          <w:tab w:val="clear" w:pos="8640"/>
        </w:tabs>
      </w:pPr>
    </w:p>
    <w:p w14:paraId="27332E4B" w14:textId="77777777" w:rsidR="00B6467A" w:rsidRDefault="00B6467A" w:rsidP="00426111">
      <w:pPr>
        <w:pStyle w:val="Header"/>
        <w:tabs>
          <w:tab w:val="clear" w:pos="4320"/>
          <w:tab w:val="clear" w:pos="8640"/>
        </w:tabs>
      </w:pPr>
    </w:p>
    <w:p w14:paraId="7183C930" w14:textId="77777777" w:rsidR="00B6467A" w:rsidRDefault="00B6467A" w:rsidP="00426111">
      <w:pPr>
        <w:pStyle w:val="Header"/>
        <w:tabs>
          <w:tab w:val="clear" w:pos="4320"/>
          <w:tab w:val="clear" w:pos="8640"/>
        </w:tabs>
      </w:pPr>
    </w:p>
    <w:p w14:paraId="67CA1D63" w14:textId="77777777" w:rsidR="00426111" w:rsidRPr="00426111" w:rsidRDefault="00426111" w:rsidP="00426111">
      <w:pPr>
        <w:pStyle w:val="Header"/>
        <w:tabs>
          <w:tab w:val="clear" w:pos="4320"/>
          <w:tab w:val="clear" w:pos="8640"/>
        </w:tabs>
      </w:pPr>
      <w:r w:rsidRPr="00426111">
        <w:lastRenderedPageBreak/>
        <w:t>CHAPTER NUMBER AND NAME:</w:t>
      </w:r>
      <w:r w:rsidRPr="00426111">
        <w:tab/>
        <w:t xml:space="preserve">  </w:t>
      </w:r>
      <w:r>
        <w:rPr>
          <w:b/>
        </w:rPr>
        <w:t>TBD</w:t>
      </w:r>
      <w:r w:rsidRPr="00426111">
        <w:rPr>
          <w:b/>
        </w:rPr>
        <w:t xml:space="preserve"> – </w:t>
      </w:r>
      <w:r>
        <w:rPr>
          <w:b/>
        </w:rPr>
        <w:t>Board of Trustees minimum policy standards (multiple)</w:t>
      </w:r>
    </w:p>
    <w:p w14:paraId="4FD64EFB" w14:textId="77777777" w:rsidR="00426111" w:rsidRPr="00426111" w:rsidRDefault="00426111" w:rsidP="00426111">
      <w:pPr>
        <w:pStyle w:val="Header"/>
        <w:tabs>
          <w:tab w:val="clear" w:pos="4320"/>
          <w:tab w:val="clear" w:pos="8640"/>
        </w:tabs>
      </w:pPr>
      <w:r w:rsidRPr="00426111">
        <w:t xml:space="preserve">STATUTORY AUTHORITY:  </w:t>
      </w:r>
      <w:r w:rsidRPr="00426111">
        <w:rPr>
          <w:b/>
        </w:rPr>
        <w:t>25 M.R.S. § 2803-A</w:t>
      </w:r>
      <w:r>
        <w:rPr>
          <w:b/>
        </w:rPr>
        <w:t xml:space="preserve"> </w:t>
      </w:r>
      <w:r w:rsidRPr="00426111">
        <w:rPr>
          <w:b/>
        </w:rPr>
        <w:t>(18).</w:t>
      </w:r>
    </w:p>
    <w:p w14:paraId="6BA0E23A" w14:textId="77777777" w:rsidR="00B6467A" w:rsidRPr="00B6467A" w:rsidRDefault="00426111" w:rsidP="00B6467A">
      <w:pPr>
        <w:pStyle w:val="Header"/>
      </w:pPr>
      <w:r w:rsidRPr="00426111">
        <w:t xml:space="preserve">PURPOSE:  </w:t>
      </w:r>
      <w:r w:rsidR="00B6467A">
        <w:rPr>
          <w:b/>
          <w:bCs/>
        </w:rPr>
        <w:t xml:space="preserve">To create </w:t>
      </w:r>
      <w:r w:rsidR="00B6467A" w:rsidRPr="00B6467A">
        <w:rPr>
          <w:b/>
        </w:rPr>
        <w:t>Maine Criminal Justice Academy</w:t>
      </w:r>
      <w:r w:rsidR="00B6467A">
        <w:rPr>
          <w:b/>
        </w:rPr>
        <w:t xml:space="preserve"> Board of Trustees minimum policy standards in rule for all Maine law enforcement agencies</w:t>
      </w:r>
      <w:r w:rsidR="00B6467A" w:rsidRPr="00B6467A">
        <w:rPr>
          <w:b/>
        </w:rPr>
        <w:t>.</w:t>
      </w:r>
    </w:p>
    <w:p w14:paraId="1613AC41" w14:textId="77777777" w:rsidR="00426111" w:rsidRPr="00426111" w:rsidRDefault="00426111" w:rsidP="00426111">
      <w:pPr>
        <w:pStyle w:val="Header"/>
      </w:pPr>
      <w:r w:rsidRPr="00426111">
        <w:t xml:space="preserve">SCHEDULE FOR ADOPTION:  </w:t>
      </w:r>
      <w:r w:rsidRPr="00426111">
        <w:rPr>
          <w:b/>
        </w:rPr>
        <w:t>Prior to June 1, 202</w:t>
      </w:r>
      <w:r w:rsidR="00983E56">
        <w:rPr>
          <w:b/>
        </w:rPr>
        <w:t>7</w:t>
      </w:r>
    </w:p>
    <w:p w14:paraId="0BC403B9" w14:textId="77777777" w:rsidR="00C2118B" w:rsidRPr="00C2118B" w:rsidRDefault="00426111" w:rsidP="00C2118B">
      <w:pPr>
        <w:pStyle w:val="Header"/>
        <w:tabs>
          <w:tab w:val="clear" w:pos="4320"/>
          <w:tab w:val="clear" w:pos="8640"/>
        </w:tabs>
        <w:rPr>
          <w:b/>
        </w:rPr>
      </w:pPr>
      <w:r w:rsidRPr="00426111">
        <w:t xml:space="preserve">AFFECTED PARTIES:  </w:t>
      </w:r>
      <w:r w:rsidR="00C2118B" w:rsidRPr="00C2118B">
        <w:rPr>
          <w:b/>
        </w:rPr>
        <w:t>Maine Law Enforcement, Community Corrections, and Corrections agencies, certificate holders, students, and applicants.</w:t>
      </w:r>
    </w:p>
    <w:p w14:paraId="79CF75F8" w14:textId="77777777" w:rsidR="00426111" w:rsidRPr="00426111" w:rsidRDefault="00426111" w:rsidP="00426111">
      <w:pPr>
        <w:pStyle w:val="Header"/>
        <w:tabs>
          <w:tab w:val="clear" w:pos="4320"/>
          <w:tab w:val="clear" w:pos="8640"/>
        </w:tabs>
        <w:rPr>
          <w:b/>
        </w:rPr>
      </w:pPr>
      <w:r w:rsidRPr="00426111">
        <w:t xml:space="preserve">CONSENSUS-BASED RULE DEVELOPMENT:  </w:t>
      </w:r>
      <w:r w:rsidRPr="00426111">
        <w:rPr>
          <w:b/>
        </w:rPr>
        <w:t>N/A</w:t>
      </w:r>
    </w:p>
    <w:p w14:paraId="26ED99EA" w14:textId="77777777" w:rsidR="00426111" w:rsidRPr="00426111" w:rsidRDefault="00426111" w:rsidP="00426111">
      <w:pPr>
        <w:pStyle w:val="Header"/>
        <w:tabs>
          <w:tab w:val="clear" w:pos="4320"/>
          <w:tab w:val="clear" w:pos="8640"/>
        </w:tabs>
        <w:rPr>
          <w:b/>
        </w:rPr>
      </w:pPr>
      <w:r w:rsidRPr="00426111">
        <w:t>CONTACT PERSON:</w:t>
      </w:r>
      <w:r w:rsidRPr="00426111">
        <w:rPr>
          <w:b/>
          <w:bCs/>
        </w:rPr>
        <w:t xml:space="preserve"> </w:t>
      </w:r>
      <w:r w:rsidRPr="00426111">
        <w:rPr>
          <w:b/>
        </w:rPr>
        <w:t xml:space="preserve">Director Lincoln Ryder, 15 Oak Grove Road, Vassalboro, Maine 04989, Tel: (207) 877-8008, email: </w:t>
      </w:r>
      <w:hyperlink r:id="rId22" w:history="1">
        <w:r w:rsidRPr="00426111">
          <w:rPr>
            <w:rStyle w:val="Hyperlink"/>
            <w:b/>
          </w:rPr>
          <w:t>lincoln.e.ryder@maine.gov</w:t>
        </w:r>
      </w:hyperlink>
    </w:p>
    <w:p w14:paraId="0436725D" w14:textId="77777777" w:rsidR="000C35DF" w:rsidRDefault="000C35DF">
      <w:pPr>
        <w:pStyle w:val="Header"/>
        <w:tabs>
          <w:tab w:val="clear" w:pos="4320"/>
          <w:tab w:val="clear" w:pos="8640"/>
        </w:tabs>
      </w:pPr>
    </w:p>
    <w:p w14:paraId="37CE10C9" w14:textId="77777777" w:rsidR="00AF03FA" w:rsidRDefault="00AF03FA">
      <w:pPr>
        <w:pStyle w:val="Header"/>
        <w:tabs>
          <w:tab w:val="clear" w:pos="4320"/>
          <w:tab w:val="clear" w:pos="8640"/>
        </w:tabs>
      </w:pPr>
    </w:p>
    <w:p w14:paraId="7766AEEE" w14:textId="77777777" w:rsidR="00AF03FA" w:rsidRPr="00AF03FA" w:rsidRDefault="00AF03FA" w:rsidP="00AF03FA">
      <w:pPr>
        <w:pStyle w:val="Header"/>
      </w:pPr>
      <w:r w:rsidRPr="00AF03FA">
        <w:t>CHAPTER NUMBER AND NAME:</w:t>
      </w:r>
      <w:r w:rsidRPr="00AF03FA">
        <w:tab/>
        <w:t xml:space="preserve">  </w:t>
      </w:r>
      <w:r w:rsidRPr="00AF03FA">
        <w:rPr>
          <w:b/>
        </w:rPr>
        <w:t xml:space="preserve">TBD – </w:t>
      </w:r>
      <w:r>
        <w:rPr>
          <w:b/>
        </w:rPr>
        <w:t>MCJA compliance with Maine Department of Health &amp; Human Services Center for Disease Control Post-Secondary School Immunization Rule, 10-144 Code of Maine Rules, Chapter 262</w:t>
      </w:r>
    </w:p>
    <w:p w14:paraId="3951DE57" w14:textId="77777777" w:rsidR="00AF03FA" w:rsidRPr="00AF03FA" w:rsidRDefault="00AF03FA" w:rsidP="00AF03FA">
      <w:pPr>
        <w:pStyle w:val="Header"/>
      </w:pPr>
      <w:r w:rsidRPr="00AF03FA">
        <w:t xml:space="preserve">STATUTORY AUTHORITY:  </w:t>
      </w:r>
      <w:r w:rsidR="00C2118B" w:rsidRPr="00C2118B">
        <w:rPr>
          <w:b/>
        </w:rPr>
        <w:t>25 M.R.S. §§ 2803-A(2), (18); 20-A M.R.S. § 6359; 10-144 CMR, Chapter 262</w:t>
      </w:r>
    </w:p>
    <w:p w14:paraId="14CB8F71" w14:textId="77777777" w:rsidR="00C2118B" w:rsidRDefault="00AF03FA" w:rsidP="00AF03FA">
      <w:pPr>
        <w:pStyle w:val="Header"/>
        <w:tabs>
          <w:tab w:val="clear" w:pos="4320"/>
          <w:tab w:val="clear" w:pos="8640"/>
        </w:tabs>
        <w:rPr>
          <w:b/>
        </w:rPr>
      </w:pPr>
      <w:r w:rsidRPr="00AF03FA">
        <w:t xml:space="preserve">PURPOSE:  </w:t>
      </w:r>
      <w:r w:rsidRPr="00AF03FA">
        <w:rPr>
          <w:b/>
          <w:bCs/>
        </w:rPr>
        <w:t xml:space="preserve">To create </w:t>
      </w:r>
      <w:r w:rsidRPr="00AF03FA">
        <w:rPr>
          <w:b/>
        </w:rPr>
        <w:t xml:space="preserve">Maine Criminal Justice Academy Board of Trustees </w:t>
      </w:r>
      <w:r>
        <w:rPr>
          <w:b/>
        </w:rPr>
        <w:t>rule to establish</w:t>
      </w:r>
      <w:r w:rsidR="00C2118B">
        <w:rPr>
          <w:b/>
        </w:rPr>
        <w:t xml:space="preserve"> supplemental</w:t>
      </w:r>
      <w:r>
        <w:rPr>
          <w:b/>
        </w:rPr>
        <w:t xml:space="preserve"> entrance standards complying with 10-144 C.M.R 262</w:t>
      </w:r>
      <w:r w:rsidR="00C2118B">
        <w:rPr>
          <w:b/>
        </w:rPr>
        <w:t xml:space="preserve">, </w:t>
      </w:r>
      <w:r w:rsidR="00C2118B" w:rsidRPr="00C2118B">
        <w:rPr>
          <w:b/>
        </w:rPr>
        <w:t xml:space="preserve">Maine Department of Health &amp; Human Services Center for Disease Control Post-Secondary School Immunization Rule </w:t>
      </w:r>
    </w:p>
    <w:p w14:paraId="604AA1BD" w14:textId="77777777" w:rsidR="00AF03FA" w:rsidRPr="00AF03FA" w:rsidRDefault="00AF03FA" w:rsidP="00AF03FA">
      <w:pPr>
        <w:pStyle w:val="Header"/>
        <w:tabs>
          <w:tab w:val="clear" w:pos="4320"/>
          <w:tab w:val="clear" w:pos="8640"/>
        </w:tabs>
      </w:pPr>
      <w:r w:rsidRPr="00AF03FA">
        <w:t xml:space="preserve">SCHEDULE FOR ADOPTION:  </w:t>
      </w:r>
      <w:r w:rsidRPr="00AF03FA">
        <w:rPr>
          <w:b/>
        </w:rPr>
        <w:t>Prior to June 1, 202</w:t>
      </w:r>
      <w:r w:rsidR="00C2118B">
        <w:rPr>
          <w:b/>
        </w:rPr>
        <w:t>7</w:t>
      </w:r>
    </w:p>
    <w:p w14:paraId="2A2BB8A3" w14:textId="77777777" w:rsidR="00AF03FA" w:rsidRPr="00AF03FA" w:rsidRDefault="00AF03FA" w:rsidP="00AF03FA">
      <w:pPr>
        <w:pStyle w:val="Header"/>
      </w:pPr>
      <w:r w:rsidRPr="00AF03FA">
        <w:t xml:space="preserve">AFFECTED PARTIES:  </w:t>
      </w:r>
      <w:r w:rsidR="00C2118B" w:rsidRPr="00C2118B">
        <w:rPr>
          <w:b/>
        </w:rPr>
        <w:t>Maine Law Enforcement, Community Corrections, and Corrections agencies, certificate holders, students, and applicants.</w:t>
      </w:r>
    </w:p>
    <w:p w14:paraId="6A570B0C" w14:textId="77777777" w:rsidR="00AF03FA" w:rsidRPr="00AF03FA" w:rsidRDefault="00AF03FA" w:rsidP="00AF03FA">
      <w:pPr>
        <w:pStyle w:val="Header"/>
        <w:rPr>
          <w:b/>
        </w:rPr>
      </w:pPr>
      <w:r w:rsidRPr="00AF03FA">
        <w:t xml:space="preserve">CONSENSUS-BASED RULE DEVELOPMENT:  </w:t>
      </w:r>
      <w:r w:rsidRPr="00AF03FA">
        <w:rPr>
          <w:b/>
        </w:rPr>
        <w:t>N/A</w:t>
      </w:r>
    </w:p>
    <w:p w14:paraId="284FB04A" w14:textId="77777777" w:rsidR="00AF03FA" w:rsidRPr="00AF03FA" w:rsidRDefault="00AF03FA" w:rsidP="00AF03FA">
      <w:pPr>
        <w:pStyle w:val="Header"/>
        <w:rPr>
          <w:b/>
        </w:rPr>
      </w:pPr>
      <w:r w:rsidRPr="00AF03FA">
        <w:t>CONTACT PERSON:</w:t>
      </w:r>
      <w:r w:rsidRPr="00AF03FA">
        <w:rPr>
          <w:b/>
          <w:bCs/>
        </w:rPr>
        <w:t xml:space="preserve"> </w:t>
      </w:r>
      <w:r w:rsidRPr="00AF03FA">
        <w:rPr>
          <w:b/>
        </w:rPr>
        <w:t xml:space="preserve">Director Lincoln Ryder, 15 Oak Grove Road, Vassalboro, Maine 04989, Tel: (207) 877-8008, email: </w:t>
      </w:r>
      <w:hyperlink r:id="rId23" w:history="1">
        <w:r w:rsidRPr="00AF03FA">
          <w:rPr>
            <w:rStyle w:val="Hyperlink"/>
            <w:b/>
          </w:rPr>
          <w:t>lincoln.e.ryder@maine.gov</w:t>
        </w:r>
      </w:hyperlink>
    </w:p>
    <w:p w14:paraId="142AD410" w14:textId="77777777" w:rsidR="00AF03FA" w:rsidRDefault="00AF03FA">
      <w:pPr>
        <w:pStyle w:val="Header"/>
        <w:tabs>
          <w:tab w:val="clear" w:pos="4320"/>
          <w:tab w:val="clear" w:pos="8640"/>
        </w:tabs>
      </w:pPr>
    </w:p>
    <w:sectPr w:rsidR="00AF03FA">
      <w:headerReference w:type="default" r:id="rId24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38836" w14:textId="77777777" w:rsidR="00C26CAC" w:rsidRDefault="00C26CAC">
      <w:r>
        <w:separator/>
      </w:r>
    </w:p>
  </w:endnote>
  <w:endnote w:type="continuationSeparator" w:id="0">
    <w:p w14:paraId="6DBAB459" w14:textId="77777777" w:rsidR="00C26CAC" w:rsidRDefault="00C26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mro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5DA27" w14:textId="77777777" w:rsidR="00D36F7D" w:rsidRDefault="00D36F7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7F0739" w14:textId="77777777" w:rsidR="00D36F7D" w:rsidRDefault="00D36F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254EE" w14:textId="77777777" w:rsidR="00D36F7D" w:rsidRDefault="00D36F7D">
    <w:pPr>
      <w:pStyle w:val="DefaultText"/>
      <w:pBdr>
        <w:top w:val="single" w:sz="6" w:space="1" w:color="auto"/>
      </w:pBdr>
      <w:tabs>
        <w:tab w:val="left" w:pos="685"/>
        <w:tab w:val="center" w:pos="4680"/>
      </w:tabs>
      <w:rPr>
        <w:sz w:val="16"/>
      </w:rPr>
    </w:pPr>
    <w:r>
      <w:rPr>
        <w:sz w:val="16"/>
      </w:rPr>
      <w:t xml:space="preserve">       </w:t>
    </w:r>
    <w:r>
      <w:rPr>
        <w:sz w:val="16"/>
      </w:rPr>
      <w:tab/>
    </w:r>
    <w:r>
      <w:rPr>
        <w:sz w:val="16"/>
      </w:rPr>
      <w:tab/>
      <w:t xml:space="preserve">             </w:t>
    </w:r>
  </w:p>
  <w:p w14:paraId="11D0E8D5" w14:textId="77777777" w:rsidR="00D36F7D" w:rsidRDefault="00D36F7D">
    <w:pPr>
      <w:pStyle w:val="DefaultText"/>
      <w:pBdr>
        <w:top w:val="single" w:sz="6" w:space="1" w:color="auto"/>
      </w:pBdr>
      <w:jc w:val="center"/>
      <w:rPr>
        <w:sz w:val="16"/>
        <w:szCs w:val="16"/>
      </w:rPr>
    </w:pPr>
    <w:r>
      <w:rPr>
        <w:sz w:val="16"/>
        <w:szCs w:val="16"/>
      </w:rPr>
      <w:t xml:space="preserve">OFFICE LOCATED AT:  </w:t>
    </w:r>
    <w:smartTag w:uri="urn:schemas-microsoft-com:office:smarttags" w:element="address">
      <w:smartTag w:uri="urn:schemas-microsoft-com:office:smarttags" w:element="Street">
        <w:r>
          <w:rPr>
            <w:sz w:val="16"/>
            <w:szCs w:val="16"/>
          </w:rPr>
          <w:t>15 OAK GROVE ROAD</w:t>
        </w:r>
      </w:smartTag>
      <w:r>
        <w:rPr>
          <w:sz w:val="16"/>
          <w:szCs w:val="16"/>
        </w:rPr>
        <w:t xml:space="preserve">, </w:t>
      </w:r>
      <w:smartTag w:uri="urn:schemas-microsoft-com:office:smarttags" w:element="City">
        <w:r>
          <w:rPr>
            <w:sz w:val="16"/>
            <w:szCs w:val="16"/>
          </w:rPr>
          <w:t>VASSALBORO</w:t>
        </w:r>
      </w:smartTag>
      <w:r>
        <w:rPr>
          <w:sz w:val="16"/>
          <w:szCs w:val="16"/>
        </w:rPr>
        <w:t xml:space="preserve">, </w:t>
      </w:r>
      <w:smartTag w:uri="urn:schemas-microsoft-com:office:smarttags" w:element="State">
        <w:r>
          <w:rPr>
            <w:sz w:val="16"/>
            <w:szCs w:val="16"/>
          </w:rPr>
          <w:t>MAINE</w:t>
        </w:r>
      </w:smartTag>
      <w:r>
        <w:rPr>
          <w:sz w:val="16"/>
          <w:szCs w:val="16"/>
        </w:rPr>
        <w:t xml:space="preserve">   </w:t>
      </w:r>
      <w:smartTag w:uri="urn:schemas-microsoft-com:office:smarttags" w:element="PostalCode">
        <w:r>
          <w:rPr>
            <w:sz w:val="16"/>
            <w:szCs w:val="16"/>
          </w:rPr>
          <w:t>04989</w:t>
        </w:r>
      </w:smartTag>
    </w:smartTag>
  </w:p>
  <w:p w14:paraId="1680F9F7" w14:textId="77777777" w:rsidR="00D36F7D" w:rsidRDefault="00D36F7D">
    <w:pPr>
      <w:pStyle w:val="DefaultText"/>
      <w:jc w:val="center"/>
      <w:rPr>
        <w:sz w:val="8"/>
        <w:szCs w:val="8"/>
      </w:rPr>
    </w:pPr>
  </w:p>
  <w:p w14:paraId="6D023040" w14:textId="77777777" w:rsidR="00D36F7D" w:rsidRDefault="00D36F7D">
    <w:pPr>
      <w:pStyle w:val="DefaultText"/>
      <w:rPr>
        <w:sz w:val="8"/>
        <w:szCs w:val="8"/>
      </w:rPr>
    </w:pPr>
    <w:r>
      <w:rPr>
        <w:sz w:val="16"/>
        <w:szCs w:val="16"/>
      </w:rPr>
      <w:t>(207) 877-8000 (Voice)</w:t>
    </w:r>
    <w:r>
      <w:rPr>
        <w:sz w:val="16"/>
        <w:szCs w:val="16"/>
      </w:rPr>
      <w:tab/>
      <w:t xml:space="preserve">                                              (207) 877-8027 (Fax)                                                              </w:t>
    </w:r>
    <w:r w:rsidR="00691A30">
      <w:rPr>
        <w:sz w:val="16"/>
        <w:szCs w:val="16"/>
      </w:rPr>
      <w:t>TTY User: 711</w:t>
    </w:r>
    <w:r>
      <w:rPr>
        <w:sz w:val="8"/>
        <w:szCs w:val="8"/>
      </w:rPr>
      <w:tab/>
    </w:r>
  </w:p>
  <w:p w14:paraId="0801F7F2" w14:textId="77777777" w:rsidR="00D36F7D" w:rsidRDefault="00D36F7D">
    <w:pPr>
      <w:pStyle w:val="DefaultText"/>
      <w:rPr>
        <w:sz w:val="8"/>
        <w:szCs w:val="8"/>
      </w:rPr>
    </w:pPr>
  </w:p>
  <w:p w14:paraId="4E91B995" w14:textId="77777777" w:rsidR="00D36F7D" w:rsidRDefault="00D36F7D">
    <w:pPr>
      <w:pStyle w:val="Footer"/>
      <w:rPr>
        <w:sz w:val="16"/>
      </w:rPr>
    </w:pPr>
    <w:r>
      <w:rPr>
        <w:sz w:val="12"/>
        <w:szCs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EE591" w14:textId="77777777" w:rsidR="00C26CAC" w:rsidRDefault="00C26CAC">
      <w:r>
        <w:separator/>
      </w:r>
    </w:p>
  </w:footnote>
  <w:footnote w:type="continuationSeparator" w:id="0">
    <w:p w14:paraId="57DC9FC3" w14:textId="77777777" w:rsidR="00C26CAC" w:rsidRDefault="00C26C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7B985" w14:textId="3CCD568E" w:rsidR="00D36F7D" w:rsidRDefault="001B445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90A299" wp14:editId="1365A08F">
              <wp:simplePos x="0" y="0"/>
              <wp:positionH relativeFrom="column">
                <wp:posOffset>5086350</wp:posOffset>
              </wp:positionH>
              <wp:positionV relativeFrom="paragraph">
                <wp:posOffset>114300</wp:posOffset>
              </wp:positionV>
              <wp:extent cx="1245235" cy="1714500"/>
              <wp:effectExtent l="0" t="0" r="2540" b="0"/>
              <wp:wrapSquare wrapText="bothSides"/>
              <wp:docPr id="20948660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5235" cy="1714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E67D25" w14:textId="00F44193" w:rsidR="00D36F7D" w:rsidRDefault="001B445D">
                          <w:pPr>
                            <w:pStyle w:val="Header"/>
                            <w:tabs>
                              <w:tab w:val="clear" w:pos="4320"/>
                              <w:tab w:val="clear" w:pos="8640"/>
                            </w:tabs>
                            <w:jc w:val="center"/>
                            <w:rPr>
                              <w:b/>
                              <w:bCs/>
                              <w:sz w:val="18"/>
                            </w:rPr>
                          </w:pPr>
                          <w:r>
                            <w:rPr>
                              <w:b/>
                              <w:bCs/>
                              <w:noProof/>
                              <w:sz w:val="18"/>
                            </w:rPr>
                            <w:drawing>
                              <wp:inline distT="0" distB="0" distL="0" distR="0" wp14:anchorId="10C335FB" wp14:editId="5AA47E7E">
                                <wp:extent cx="888365" cy="862330"/>
                                <wp:effectExtent l="0" t="0" r="0" b="0"/>
                                <wp:docPr id="1" name="Picture 1" descr="The Maine seal appears in the center surrounded by the words Department of Public Safety and Criminal Justice Academy in a blue circle.   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Picture 1" descr="The Maine seal appears in the center surrounded by the words Department of Public Safety and Criminal Justice Academy in a blue circle.   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8365" cy="8623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D5BC270" w14:textId="77777777" w:rsidR="00D36F7D" w:rsidRDefault="00671F12">
                          <w:pPr>
                            <w:pStyle w:val="Header"/>
                            <w:tabs>
                              <w:tab w:val="clear" w:pos="4320"/>
                              <w:tab w:val="clear" w:pos="8640"/>
                            </w:tabs>
                            <w:spacing w:before="60"/>
                            <w:jc w:val="center"/>
                            <w:rPr>
                              <w:b/>
                              <w:bCs/>
                              <w:sz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</w:rPr>
                            <w:t>Michael J. Sauschuck</w:t>
                          </w:r>
                        </w:p>
                        <w:p w14:paraId="443F4643" w14:textId="77777777" w:rsidR="00D36F7D" w:rsidRDefault="00D36F7D">
                          <w:pPr>
                            <w:pStyle w:val="Caption"/>
                            <w:rPr>
                              <w:i w:val="0"/>
                              <w:iCs w:val="0"/>
                            </w:rPr>
                          </w:pPr>
                          <w:r>
                            <w:rPr>
                              <w:i w:val="0"/>
                              <w:iCs w:val="0"/>
                            </w:rPr>
                            <w:t>Commissioner</w:t>
                          </w:r>
                        </w:p>
                        <w:p w14:paraId="4A7750AE" w14:textId="77777777" w:rsidR="00D36F7D" w:rsidRDefault="00D36F7D">
                          <w:pPr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  <w:p w14:paraId="5E5F02F8" w14:textId="77777777" w:rsidR="00D36F7D" w:rsidRDefault="00107CB5">
                          <w:pPr>
                            <w:jc w:val="center"/>
                            <w:rPr>
                              <w:b/>
                              <w:bCs/>
                              <w:sz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</w:rPr>
                            <w:t>Jack D. Peck, Jr.</w:t>
                          </w:r>
                        </w:p>
                        <w:p w14:paraId="7E01C32D" w14:textId="77777777" w:rsidR="00D36F7D" w:rsidRDefault="00D36F7D">
                          <w:pPr>
                            <w:jc w:val="center"/>
                            <w:rPr>
                              <w:b/>
                              <w:bCs/>
                              <w:sz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</w:rPr>
                            <w:t>Director</w:t>
                          </w:r>
                        </w:p>
                        <w:p w14:paraId="24A98272" w14:textId="77777777" w:rsidR="00D36F7D" w:rsidRDefault="00D36F7D">
                          <w:pPr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  <w:p w14:paraId="15FE14E0" w14:textId="77777777" w:rsidR="00D36F7D" w:rsidRDefault="00D36F7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0A299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400.5pt;margin-top:9pt;width:98.05pt;height:1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" stroked="f">
              <v:textbox>
                <w:txbxContent>
                  <w:p w14:paraId="38E67D25" w14:textId="00F44193" w:rsidR="00D36F7D" w:rsidRDefault="001B445D">
                    <w:pPr>
                      <w:pStyle w:val="Header"/>
                      <w:tabs>
                        <w:tab w:val="clear" w:pos="4320"/>
                        <w:tab w:val="clear" w:pos="8640"/>
                      </w:tabs>
                      <w:jc w:val="center"/>
                      <w:rPr>
                        <w:b/>
                        <w:bCs/>
                        <w:sz w:val="18"/>
                      </w:rPr>
                    </w:pPr>
                    <w:r>
                      <w:rPr>
                        <w:b/>
                        <w:bCs/>
                        <w:noProof/>
                        <w:sz w:val="18"/>
                      </w:rPr>
                      <w:drawing>
                        <wp:inline distT="0" distB="0" distL="0" distR="0" wp14:anchorId="10C335FB" wp14:editId="5AA47E7E">
                          <wp:extent cx="888365" cy="862330"/>
                          <wp:effectExtent l="0" t="0" r="0" b="0"/>
                          <wp:docPr id="1" name="Picture 1" descr="The Maine seal appears in the center surrounded by the words Department of Public Safety and Criminal Justice Academy in a blue circle.   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Picture 1" descr="The Maine seal appears in the center surrounded by the words Department of Public Safety and Criminal Justice Academy in a blue circle.   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88365" cy="8623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D5BC270" w14:textId="77777777" w:rsidR="00D36F7D" w:rsidRDefault="00671F12">
                    <w:pPr>
                      <w:pStyle w:val="Header"/>
                      <w:tabs>
                        <w:tab w:val="clear" w:pos="4320"/>
                        <w:tab w:val="clear" w:pos="8640"/>
                      </w:tabs>
                      <w:spacing w:before="60"/>
                      <w:jc w:val="center"/>
                      <w:rPr>
                        <w:b/>
                        <w:bCs/>
                        <w:sz w:val="18"/>
                      </w:rPr>
                    </w:pPr>
                    <w:r>
                      <w:rPr>
                        <w:b/>
                        <w:bCs/>
                        <w:sz w:val="18"/>
                      </w:rPr>
                      <w:t>Michael J. Sauschuck</w:t>
                    </w:r>
                  </w:p>
                  <w:p w14:paraId="443F4643" w14:textId="77777777" w:rsidR="00D36F7D" w:rsidRDefault="00D36F7D">
                    <w:pPr>
                      <w:pStyle w:val="Caption"/>
                      <w:rPr>
                        <w:i w:val="0"/>
                        <w:iCs w:val="0"/>
                      </w:rPr>
                    </w:pPr>
                    <w:r>
                      <w:rPr>
                        <w:i w:val="0"/>
                        <w:iCs w:val="0"/>
                      </w:rPr>
                      <w:t>Commissioner</w:t>
                    </w:r>
                  </w:p>
                  <w:p w14:paraId="4A7750AE" w14:textId="77777777" w:rsidR="00D36F7D" w:rsidRDefault="00D36F7D">
                    <w:pPr>
                      <w:rPr>
                        <w:b/>
                        <w:bCs/>
                        <w:sz w:val="18"/>
                      </w:rPr>
                    </w:pPr>
                  </w:p>
                  <w:p w14:paraId="5E5F02F8" w14:textId="77777777" w:rsidR="00D36F7D" w:rsidRDefault="00107CB5">
                    <w:pPr>
                      <w:jc w:val="center"/>
                      <w:rPr>
                        <w:b/>
                        <w:bCs/>
                        <w:sz w:val="18"/>
                      </w:rPr>
                    </w:pPr>
                    <w:r>
                      <w:rPr>
                        <w:b/>
                        <w:bCs/>
                        <w:sz w:val="18"/>
                      </w:rPr>
                      <w:t>Jack D. Peck, Jr.</w:t>
                    </w:r>
                  </w:p>
                  <w:p w14:paraId="7E01C32D" w14:textId="77777777" w:rsidR="00D36F7D" w:rsidRDefault="00D36F7D">
                    <w:pPr>
                      <w:jc w:val="center"/>
                      <w:rPr>
                        <w:b/>
                        <w:bCs/>
                        <w:sz w:val="18"/>
                      </w:rPr>
                    </w:pPr>
                    <w:r>
                      <w:rPr>
                        <w:b/>
                        <w:bCs/>
                        <w:sz w:val="18"/>
                      </w:rPr>
                      <w:t>Director</w:t>
                    </w:r>
                  </w:p>
                  <w:p w14:paraId="24A98272" w14:textId="77777777" w:rsidR="00D36F7D" w:rsidRDefault="00D36F7D">
                    <w:pPr>
                      <w:rPr>
                        <w:b/>
                        <w:bCs/>
                        <w:sz w:val="18"/>
                      </w:rPr>
                    </w:pPr>
                  </w:p>
                  <w:p w14:paraId="15FE14E0" w14:textId="77777777" w:rsidR="00D36F7D" w:rsidRDefault="00D36F7D"/>
                </w:txbxContent>
              </v:textbox>
              <w10:wrap type="squar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BAC2D7" wp14:editId="55EEAB75">
              <wp:simplePos x="0" y="0"/>
              <wp:positionH relativeFrom="column">
                <wp:posOffset>1028700</wp:posOffset>
              </wp:positionH>
              <wp:positionV relativeFrom="paragraph">
                <wp:posOffset>0</wp:posOffset>
              </wp:positionV>
              <wp:extent cx="3886200" cy="1257300"/>
              <wp:effectExtent l="0" t="0" r="0" b="0"/>
              <wp:wrapNone/>
              <wp:docPr id="13503171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6200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866BA7" w14:textId="77777777" w:rsidR="00D36F7D" w:rsidRDefault="00D36F7D">
                          <w:pPr>
                            <w:pStyle w:val="DefaultText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mallCaps/>
                              <w:sz w:val="26"/>
                              <w:szCs w:val="26"/>
                            </w:rPr>
                            <w:t xml:space="preserve">State of </w:t>
                          </w:r>
                          <w:smartTag w:uri="urn:schemas-microsoft-com:office:smarttags" w:element="State">
                            <w:smartTag w:uri="urn:schemas-microsoft-com:office:smarttags" w:element="place">
                              <w:r>
                                <w:rPr>
                                  <w:smallCaps/>
                                  <w:sz w:val="26"/>
                                  <w:szCs w:val="26"/>
                                </w:rPr>
                                <w:t>Maine</w:t>
                              </w:r>
                            </w:smartTag>
                          </w:smartTag>
                        </w:p>
                        <w:p w14:paraId="5FDC9AB7" w14:textId="77777777" w:rsidR="00D36F7D" w:rsidRDefault="00D36F7D">
                          <w:pPr>
                            <w:pStyle w:val="DefaultText"/>
                            <w:jc w:val="center"/>
                            <w:rPr>
                              <w:i/>
                              <w:iCs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sz w:val="26"/>
                              <w:szCs w:val="26"/>
                            </w:rPr>
                            <w:t>Department of Public Safety</w:t>
                          </w:r>
                        </w:p>
                        <w:p w14:paraId="2D284F66" w14:textId="77777777" w:rsidR="00D36F7D" w:rsidRDefault="00D36F7D">
                          <w:pPr>
                            <w:pStyle w:val="DefaultText"/>
                            <w:jc w:val="center"/>
                            <w:rPr>
                              <w:b/>
                              <w:bCs/>
                              <w:sz w:val="28"/>
                            </w:rPr>
                          </w:pPr>
                          <w:smartTag w:uri="urn:schemas-microsoft-com:office:smarttags" w:element="place">
                            <w:smartTag w:uri="urn:schemas-microsoft-com:office:smarttags" w:element="PlaceName"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>MAINE</w:t>
                              </w:r>
                            </w:smartTag>
                            <w:r>
                              <w:rPr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smartTag w:uri="urn:schemas-microsoft-com:office:smarttags" w:element="PlaceName"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>CRIMINAL</w:t>
                              </w:r>
                            </w:smartTag>
                            <w:r>
                              <w:rPr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smartTag w:uri="urn:schemas-microsoft-com:office:smarttags" w:element="PlaceName"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>JUSTICE</w:t>
                              </w:r>
                            </w:smartTag>
                            <w:r>
                              <w:rPr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smartTag w:uri="urn:schemas-microsoft-com:office:smarttags" w:element="PlaceType"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>ACADEMY</w:t>
                              </w:r>
                            </w:smartTag>
                          </w:smartTag>
                        </w:p>
                        <w:p w14:paraId="7E7ACBA0" w14:textId="77777777" w:rsidR="00D36F7D" w:rsidRDefault="00D36F7D">
                          <w:pPr>
                            <w:pStyle w:val="DefaultText"/>
                            <w:jc w:val="center"/>
                            <w:rPr>
                              <w:sz w:val="20"/>
                            </w:rPr>
                          </w:pPr>
                          <w:smartTag w:uri="urn:schemas-microsoft-com:office:smarttags" w:element="Street">
                            <w:smartTag w:uri="urn:schemas-microsoft-com:office:smarttags" w:element="address">
                              <w:r>
                                <w:rPr>
                                  <w:sz w:val="20"/>
                                </w:rPr>
                                <w:t>15 Oak Grove Road</w:t>
                              </w:r>
                            </w:smartTag>
                          </w:smartTag>
                        </w:p>
                        <w:p w14:paraId="47E2B595" w14:textId="77777777" w:rsidR="00D36F7D" w:rsidRDefault="00D36F7D">
                          <w:pPr>
                            <w:pStyle w:val="DefaultText"/>
                            <w:tabs>
                              <w:tab w:val="right" w:pos="3708"/>
                            </w:tabs>
                            <w:jc w:val="center"/>
                            <w:rPr>
                              <w:sz w:val="20"/>
                            </w:rPr>
                          </w:pP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sz w:val="20"/>
                                </w:rPr>
                                <w:t>Vassalboro</w:t>
                              </w:r>
                            </w:smartTag>
                            <w:r>
                              <w:rPr>
                                <w:sz w:val="20"/>
                              </w:rPr>
                              <w:t xml:space="preserve">, </w:t>
                            </w:r>
                            <w:smartTag w:uri="urn:schemas-microsoft-com:office:smarttags" w:element="State">
                              <w:r>
                                <w:rPr>
                                  <w:sz w:val="20"/>
                                </w:rPr>
                                <w:t>Maine</w:t>
                              </w:r>
                            </w:smartTag>
                            <w:r>
                              <w:rPr>
                                <w:sz w:val="20"/>
                              </w:rPr>
                              <w:t xml:space="preserve">  </w:t>
                            </w:r>
                            <w:smartTag w:uri="urn:schemas-microsoft-com:office:smarttags" w:element="PostalCode">
                              <w:r>
                                <w:rPr>
                                  <w:sz w:val="20"/>
                                </w:rPr>
                                <w:t>04989</w:t>
                              </w:r>
                            </w:smartTag>
                          </w:smartTag>
                        </w:p>
                        <w:p w14:paraId="5F5CE3BA" w14:textId="77777777" w:rsidR="00D36F7D" w:rsidRDefault="00D36F7D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BAC2D7" id="Text Box 3" o:spid="_x0000_s1027" type="#_x0000_t202" style="position:absolute;margin-left:81pt;margin-top:0;width:306pt;height:9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" stroked="f">
              <v:textbox>
                <w:txbxContent>
                  <w:p w14:paraId="20866BA7" w14:textId="77777777" w:rsidR="00D36F7D" w:rsidRDefault="00D36F7D">
                    <w:pPr>
                      <w:pStyle w:val="DefaultText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mallCaps/>
                        <w:sz w:val="26"/>
                        <w:szCs w:val="26"/>
                      </w:rPr>
                      <w:t xml:space="preserve">State of </w:t>
                    </w:r>
                    <w:smartTag w:uri="urn:schemas-microsoft-com:office:smarttags" w:element="State">
                      <w:smartTag w:uri="urn:schemas-microsoft-com:office:smarttags" w:element="place">
                        <w:r>
                          <w:rPr>
                            <w:smallCaps/>
                            <w:sz w:val="26"/>
                            <w:szCs w:val="26"/>
                          </w:rPr>
                          <w:t>Maine</w:t>
                        </w:r>
                      </w:smartTag>
                    </w:smartTag>
                  </w:p>
                  <w:p w14:paraId="5FDC9AB7" w14:textId="77777777" w:rsidR="00D36F7D" w:rsidRDefault="00D36F7D">
                    <w:pPr>
                      <w:pStyle w:val="DefaultText"/>
                      <w:jc w:val="center"/>
                      <w:rPr>
                        <w:i/>
                        <w:i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6"/>
                        <w:szCs w:val="26"/>
                      </w:rPr>
                      <w:t>Department of Public Safety</w:t>
                    </w:r>
                  </w:p>
                  <w:p w14:paraId="2D284F66" w14:textId="77777777" w:rsidR="00D36F7D" w:rsidRDefault="00D36F7D">
                    <w:pPr>
                      <w:pStyle w:val="DefaultText"/>
                      <w:jc w:val="center"/>
                      <w:rPr>
                        <w:b/>
                        <w:bCs/>
                        <w:sz w:val="28"/>
                      </w:rPr>
                    </w:pPr>
                    <w:smartTag w:uri="urn:schemas-microsoft-com:office:smarttags" w:element="place">
                      <w:smartTag w:uri="urn:schemas-microsoft-com:office:smarttags" w:element="PlaceName">
                        <w:r>
                          <w:rPr>
                            <w:b/>
                            <w:bCs/>
                            <w:sz w:val="28"/>
                          </w:rPr>
                          <w:t>MAINE</w:t>
                        </w:r>
                      </w:smartTag>
                      <w:r>
                        <w:rPr>
                          <w:b/>
                          <w:bCs/>
                          <w:sz w:val="28"/>
                        </w:rPr>
                        <w:t xml:space="preserve"> </w:t>
                      </w:r>
                      <w:smartTag w:uri="urn:schemas-microsoft-com:office:smarttags" w:element="PlaceName">
                        <w:r>
                          <w:rPr>
                            <w:b/>
                            <w:bCs/>
                            <w:sz w:val="28"/>
                          </w:rPr>
                          <w:t>CRIMINAL</w:t>
                        </w:r>
                      </w:smartTag>
                      <w:r>
                        <w:rPr>
                          <w:b/>
                          <w:bCs/>
                          <w:sz w:val="28"/>
                        </w:rPr>
                        <w:t xml:space="preserve"> </w:t>
                      </w:r>
                      <w:smartTag w:uri="urn:schemas-microsoft-com:office:smarttags" w:element="PlaceName">
                        <w:r>
                          <w:rPr>
                            <w:b/>
                            <w:bCs/>
                            <w:sz w:val="28"/>
                          </w:rPr>
                          <w:t>JUSTICE</w:t>
                        </w:r>
                      </w:smartTag>
                      <w:r>
                        <w:rPr>
                          <w:b/>
                          <w:bCs/>
                          <w:sz w:val="28"/>
                        </w:rPr>
                        <w:t xml:space="preserve"> </w:t>
                      </w:r>
                      <w:smartTag w:uri="urn:schemas-microsoft-com:office:smarttags" w:element="PlaceType">
                        <w:r>
                          <w:rPr>
                            <w:b/>
                            <w:bCs/>
                            <w:sz w:val="28"/>
                          </w:rPr>
                          <w:t>ACADEMY</w:t>
                        </w:r>
                      </w:smartTag>
                    </w:smartTag>
                  </w:p>
                  <w:p w14:paraId="7E7ACBA0" w14:textId="77777777" w:rsidR="00D36F7D" w:rsidRDefault="00D36F7D">
                    <w:pPr>
                      <w:pStyle w:val="DefaultText"/>
                      <w:jc w:val="center"/>
                      <w:rPr>
                        <w:sz w:val="20"/>
                      </w:rPr>
                    </w:pPr>
                    <w:smartTag w:uri="urn:schemas-microsoft-com:office:smarttags" w:element="Street">
                      <w:smartTag w:uri="urn:schemas-microsoft-com:office:smarttags" w:element="address">
                        <w:r>
                          <w:rPr>
                            <w:sz w:val="20"/>
                          </w:rPr>
                          <w:t>15 Oak Grove Road</w:t>
                        </w:r>
                      </w:smartTag>
                    </w:smartTag>
                  </w:p>
                  <w:p w14:paraId="47E2B595" w14:textId="77777777" w:rsidR="00D36F7D" w:rsidRDefault="00D36F7D">
                    <w:pPr>
                      <w:pStyle w:val="DefaultText"/>
                      <w:tabs>
                        <w:tab w:val="right" w:pos="3708"/>
                      </w:tabs>
                      <w:jc w:val="center"/>
                      <w:rPr>
                        <w:sz w:val="20"/>
                      </w:rPr>
                    </w:pP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sz w:val="20"/>
                          </w:rPr>
                          <w:t>Vassalboro</w:t>
                        </w:r>
                      </w:smartTag>
                      <w:r>
                        <w:rPr>
                          <w:sz w:val="20"/>
                        </w:rPr>
                        <w:t xml:space="preserve">, </w:t>
                      </w:r>
                      <w:smartTag w:uri="urn:schemas-microsoft-com:office:smarttags" w:element="State">
                        <w:r>
                          <w:rPr>
                            <w:sz w:val="20"/>
                          </w:rPr>
                          <w:t>Maine</w:t>
                        </w:r>
                      </w:smartTag>
                      <w:r>
                        <w:rPr>
                          <w:sz w:val="20"/>
                        </w:rPr>
                        <w:t xml:space="preserve">  </w:t>
                      </w:r>
                      <w:smartTag w:uri="urn:schemas-microsoft-com:office:smarttags" w:element="PostalCode">
                        <w:r>
                          <w:rPr>
                            <w:sz w:val="20"/>
                          </w:rPr>
                          <w:t>04989</w:t>
                        </w:r>
                      </w:smartTag>
                    </w:smartTag>
                  </w:p>
                  <w:p w14:paraId="5F5CE3BA" w14:textId="77777777" w:rsidR="00D36F7D" w:rsidRDefault="00D36F7D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D1843B" wp14:editId="41F0CFFD">
              <wp:simplePos x="0" y="0"/>
              <wp:positionH relativeFrom="column">
                <wp:posOffset>-457200</wp:posOffset>
              </wp:positionH>
              <wp:positionV relativeFrom="paragraph">
                <wp:posOffset>114300</wp:posOffset>
              </wp:positionV>
              <wp:extent cx="1143000" cy="1371600"/>
              <wp:effectExtent l="0" t="0" r="0" b="0"/>
              <wp:wrapNone/>
              <wp:docPr id="203468421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FF39FE" w14:textId="77777777" w:rsidR="00D36F7D" w:rsidRDefault="00D36F7D">
                          <w:pPr>
                            <w:pStyle w:val="Header"/>
                            <w:tabs>
                              <w:tab w:val="clear" w:pos="4320"/>
                              <w:tab w:val="clear" w:pos="8640"/>
                            </w:tabs>
                            <w:jc w:val="center"/>
                            <w:rPr>
                              <w:b/>
                              <w:bCs/>
                              <w:sz w:val="18"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object w:dxaOrig="3856" w:dyaOrig="4740" w14:anchorId="2BFA9F26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59.25pt;height:71.25pt">
                                <v:imagedata r:id="rId2" o:title=""/>
                              </v:shape>
                              <o:OLEObject Type="Embed" ProgID="Paint.Picture" ShapeID="_x0000_i1026" DrawAspect="Content" ObjectID="_1847249069" r:id="rId3"/>
                            </w:object>
                          </w:r>
                          <w:r>
                            <w:rPr>
                              <w:b/>
                              <w:bCs/>
                            </w:rPr>
                            <w:t xml:space="preserve"> </w:t>
                          </w:r>
                        </w:p>
                        <w:p w14:paraId="7560A807" w14:textId="77777777" w:rsidR="00D36F7D" w:rsidRDefault="00671F12" w:rsidP="00A72BF8">
                          <w:pPr>
                            <w:pStyle w:val="Header"/>
                            <w:tabs>
                              <w:tab w:val="clear" w:pos="4320"/>
                              <w:tab w:val="clear" w:pos="8640"/>
                            </w:tabs>
                            <w:jc w:val="center"/>
                            <w:rPr>
                              <w:b/>
                              <w:bCs/>
                              <w:sz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</w:rPr>
                            <w:t>Janet T. Mills</w:t>
                          </w:r>
                        </w:p>
                        <w:p w14:paraId="181AFDD2" w14:textId="77777777" w:rsidR="00D36F7D" w:rsidRDefault="00D36F7D">
                          <w:pPr>
                            <w:pStyle w:val="Header"/>
                            <w:tabs>
                              <w:tab w:val="clear" w:pos="4320"/>
                              <w:tab w:val="clear" w:pos="8640"/>
                            </w:tabs>
                            <w:jc w:val="center"/>
                            <w:rPr>
                              <w:b/>
                              <w:bCs/>
                              <w:sz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</w:rPr>
                            <w:t>Governor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D1843B" id="Text Box 8" o:spid="_x0000_s1028" type="#_x0000_t202" style="position:absolute;margin-left:-36pt;margin-top:9pt;width:90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" stroked="f">
              <v:textbox>
                <w:txbxContent>
                  <w:p w14:paraId="57FF39FE" w14:textId="77777777" w:rsidR="00D36F7D" w:rsidRDefault="00D36F7D">
                    <w:pPr>
                      <w:pStyle w:val="Header"/>
                      <w:tabs>
                        <w:tab w:val="clear" w:pos="4320"/>
                        <w:tab w:val="clear" w:pos="8640"/>
                      </w:tabs>
                      <w:jc w:val="center"/>
                      <w:rPr>
                        <w:b/>
                        <w:bCs/>
                        <w:sz w:val="18"/>
                      </w:rPr>
                    </w:pPr>
                    <w:r>
                      <w:rPr>
                        <w:b/>
                        <w:bCs/>
                      </w:rPr>
                      <w:object w:dxaOrig="3856" w:dyaOrig="4740" w14:anchorId="2BFA9F26">
                        <v:shape id="_x0000_i1026" type="#_x0000_t75" style="width:59.25pt;height:71.25pt">
                          <v:imagedata r:id="rId2" o:title=""/>
                        </v:shape>
                        <o:OLEObject Type="Embed" ProgID="Paint.Picture" ShapeID="_x0000_i1026" DrawAspect="Content" ObjectID="_1847249069" r:id="rId4"/>
                      </w:object>
                    </w:r>
                    <w:r>
                      <w:rPr>
                        <w:b/>
                        <w:bCs/>
                      </w:rPr>
                      <w:t xml:space="preserve"> </w:t>
                    </w:r>
                  </w:p>
                  <w:p w14:paraId="7560A807" w14:textId="77777777" w:rsidR="00D36F7D" w:rsidRDefault="00671F12" w:rsidP="00A72BF8">
                    <w:pPr>
                      <w:pStyle w:val="Header"/>
                      <w:tabs>
                        <w:tab w:val="clear" w:pos="4320"/>
                        <w:tab w:val="clear" w:pos="8640"/>
                      </w:tabs>
                      <w:jc w:val="center"/>
                      <w:rPr>
                        <w:b/>
                        <w:bCs/>
                        <w:sz w:val="18"/>
                      </w:rPr>
                    </w:pPr>
                    <w:r>
                      <w:rPr>
                        <w:b/>
                        <w:bCs/>
                        <w:sz w:val="18"/>
                      </w:rPr>
                      <w:t>Janet T. Mills</w:t>
                    </w:r>
                  </w:p>
                  <w:p w14:paraId="181AFDD2" w14:textId="77777777" w:rsidR="00D36F7D" w:rsidRDefault="00D36F7D">
                    <w:pPr>
                      <w:pStyle w:val="Header"/>
                      <w:tabs>
                        <w:tab w:val="clear" w:pos="4320"/>
                        <w:tab w:val="clear" w:pos="8640"/>
                      </w:tabs>
                      <w:jc w:val="center"/>
                      <w:rPr>
                        <w:b/>
                        <w:bCs/>
                        <w:sz w:val="18"/>
                      </w:rPr>
                    </w:pPr>
                    <w:r>
                      <w:rPr>
                        <w:b/>
                        <w:bCs/>
                        <w:sz w:val="18"/>
                      </w:rPr>
                      <w:t>Governor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9CA81E9" wp14:editId="28E23977">
              <wp:simplePos x="0" y="0"/>
              <wp:positionH relativeFrom="column">
                <wp:posOffset>914400</wp:posOffset>
              </wp:positionH>
              <wp:positionV relativeFrom="paragraph">
                <wp:posOffset>0</wp:posOffset>
              </wp:positionV>
              <wp:extent cx="3886200" cy="685800"/>
              <wp:effectExtent l="0" t="0" r="0" b="0"/>
              <wp:wrapNone/>
              <wp:docPr id="110013579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62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C2272B" w14:textId="77777777" w:rsidR="00D36F7D" w:rsidRDefault="00D36F7D">
                          <w:pPr>
                            <w:jc w:val="center"/>
                            <w:rPr>
                              <w:rFonts w:cs="Courier New"/>
                              <w:b/>
                              <w:sz w:val="28"/>
                            </w:rPr>
                          </w:pPr>
                        </w:p>
                        <w:p w14:paraId="0165672E" w14:textId="77777777" w:rsidR="00D36F7D" w:rsidRDefault="00D36F7D">
                          <w:pPr>
                            <w:jc w:val="center"/>
                            <w:rPr>
                              <w:rFonts w:cs="Courier New"/>
                              <w:b/>
                              <w:sz w:val="28"/>
                            </w:rPr>
                          </w:pPr>
                        </w:p>
                        <w:p w14:paraId="2A33F8EC" w14:textId="77777777" w:rsidR="00D36F7D" w:rsidRDefault="00D36F7D">
                          <w:pPr>
                            <w:jc w:val="center"/>
                            <w:rPr>
                              <w:rFonts w:cs="Courier New"/>
                              <w:b/>
                              <w:sz w:val="28"/>
                            </w:rPr>
                          </w:pPr>
                        </w:p>
                        <w:p w14:paraId="26E14BD4" w14:textId="77777777" w:rsidR="00D36F7D" w:rsidRDefault="00D36F7D">
                          <w:pPr>
                            <w:jc w:val="center"/>
                            <w:rPr>
                              <w:rFonts w:cs="Courier New"/>
                              <w:b/>
                              <w:sz w:val="28"/>
                            </w:rPr>
                          </w:pPr>
                        </w:p>
                        <w:p w14:paraId="2C26DE0B" w14:textId="77777777" w:rsidR="00D36F7D" w:rsidRDefault="00D36F7D">
                          <w:pPr>
                            <w:jc w:val="center"/>
                            <w:rPr>
                              <w:rFonts w:cs="Courier New"/>
                              <w:b/>
                              <w:sz w:val="28"/>
                            </w:rPr>
                          </w:pPr>
                        </w:p>
                        <w:p w14:paraId="6A211BE8" w14:textId="77777777" w:rsidR="00D36F7D" w:rsidRDefault="00D36F7D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CA81E9" id="Text Box 2" o:spid="_x0000_s1029" type="#_x0000_t202" style="position:absolute;margin-left:1in;margin-top:0;width:306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" stroked="f">
              <v:textbox>
                <w:txbxContent>
                  <w:p w14:paraId="26C2272B" w14:textId="77777777" w:rsidR="00D36F7D" w:rsidRDefault="00D36F7D">
                    <w:pPr>
                      <w:jc w:val="center"/>
                      <w:rPr>
                        <w:rFonts w:cs="Courier New"/>
                        <w:b/>
                        <w:sz w:val="28"/>
                      </w:rPr>
                    </w:pPr>
                  </w:p>
                  <w:p w14:paraId="0165672E" w14:textId="77777777" w:rsidR="00D36F7D" w:rsidRDefault="00D36F7D">
                    <w:pPr>
                      <w:jc w:val="center"/>
                      <w:rPr>
                        <w:rFonts w:cs="Courier New"/>
                        <w:b/>
                        <w:sz w:val="28"/>
                      </w:rPr>
                    </w:pPr>
                  </w:p>
                  <w:p w14:paraId="2A33F8EC" w14:textId="77777777" w:rsidR="00D36F7D" w:rsidRDefault="00D36F7D">
                    <w:pPr>
                      <w:jc w:val="center"/>
                      <w:rPr>
                        <w:rFonts w:cs="Courier New"/>
                        <w:b/>
                        <w:sz w:val="28"/>
                      </w:rPr>
                    </w:pPr>
                  </w:p>
                  <w:p w14:paraId="26E14BD4" w14:textId="77777777" w:rsidR="00D36F7D" w:rsidRDefault="00D36F7D">
                    <w:pPr>
                      <w:jc w:val="center"/>
                      <w:rPr>
                        <w:rFonts w:cs="Courier New"/>
                        <w:b/>
                        <w:sz w:val="28"/>
                      </w:rPr>
                    </w:pPr>
                  </w:p>
                  <w:p w14:paraId="2C26DE0B" w14:textId="77777777" w:rsidR="00D36F7D" w:rsidRDefault="00D36F7D">
                    <w:pPr>
                      <w:jc w:val="center"/>
                      <w:rPr>
                        <w:rFonts w:cs="Courier New"/>
                        <w:b/>
                        <w:sz w:val="28"/>
                      </w:rPr>
                    </w:pPr>
                  </w:p>
                  <w:p w14:paraId="6A211BE8" w14:textId="77777777" w:rsidR="00D36F7D" w:rsidRDefault="00D36F7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14:paraId="2734E94D" w14:textId="77777777" w:rsidR="00D36F7D" w:rsidRDefault="00D36F7D">
    <w:pPr>
      <w:pStyle w:val="Header"/>
    </w:pPr>
  </w:p>
  <w:p w14:paraId="33E6FB7A" w14:textId="77777777" w:rsidR="00D36F7D" w:rsidRDefault="00D36F7D">
    <w:pPr>
      <w:pStyle w:val="Header"/>
    </w:pPr>
  </w:p>
  <w:p w14:paraId="3F4A3C41" w14:textId="77777777" w:rsidR="00D36F7D" w:rsidRDefault="00D36F7D">
    <w:pPr>
      <w:pStyle w:val="Header"/>
    </w:pPr>
  </w:p>
  <w:p w14:paraId="1DF667A7" w14:textId="77777777" w:rsidR="00D36F7D" w:rsidRDefault="00D36F7D">
    <w:pPr>
      <w:pStyle w:val="Header"/>
    </w:pPr>
  </w:p>
  <w:p w14:paraId="10F32393" w14:textId="77777777" w:rsidR="00D36F7D" w:rsidRDefault="00D36F7D">
    <w:pPr>
      <w:pStyle w:val="Header"/>
    </w:pPr>
  </w:p>
  <w:p w14:paraId="5AA870D4" w14:textId="77777777" w:rsidR="00D36F7D" w:rsidRDefault="00D36F7D">
    <w:pPr>
      <w:pStyle w:val="Header"/>
    </w:pPr>
  </w:p>
  <w:p w14:paraId="0AFD5839" w14:textId="77777777" w:rsidR="00D36F7D" w:rsidRDefault="00D36F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126E4" w14:textId="77777777" w:rsidR="00D36F7D" w:rsidRDefault="00D36F7D">
    <w:pPr>
      <w:pStyle w:val="Head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42C8"/>
    <w:multiLevelType w:val="singleLevel"/>
    <w:tmpl w:val="4B28A2AC"/>
    <w:lvl w:ilvl="0">
      <w:start w:val="1"/>
      <w:numFmt w:val="lowerLetter"/>
      <w:lvlText w:val="%1."/>
      <w:lvlJc w:val="left"/>
      <w:pPr>
        <w:tabs>
          <w:tab w:val="num" w:pos="1890"/>
        </w:tabs>
        <w:ind w:left="1890" w:hanging="435"/>
      </w:pPr>
      <w:rPr>
        <w:rFonts w:hint="default"/>
      </w:rPr>
    </w:lvl>
  </w:abstractNum>
  <w:abstractNum w:abstractNumId="1" w15:restartNumberingAfterBreak="0">
    <w:nsid w:val="1E3B6AC3"/>
    <w:multiLevelType w:val="singleLevel"/>
    <w:tmpl w:val="229C2AE6"/>
    <w:lvl w:ilvl="0">
      <w:start w:val="1"/>
      <w:numFmt w:val="upperLetter"/>
      <w:lvlText w:val="%1."/>
      <w:lvlJc w:val="left"/>
      <w:pPr>
        <w:tabs>
          <w:tab w:val="num" w:pos="1170"/>
        </w:tabs>
        <w:ind w:left="1170" w:hanging="435"/>
      </w:pPr>
      <w:rPr>
        <w:rFonts w:hint="default"/>
      </w:rPr>
    </w:lvl>
  </w:abstractNum>
  <w:abstractNum w:abstractNumId="2" w15:restartNumberingAfterBreak="0">
    <w:nsid w:val="290B4A83"/>
    <w:multiLevelType w:val="singleLevel"/>
    <w:tmpl w:val="838C3A54"/>
    <w:lvl w:ilvl="0">
      <w:start w:val="1"/>
      <w:numFmt w:val="decimal"/>
      <w:lvlText w:val="(%1)"/>
      <w:lvlJc w:val="left"/>
      <w:pPr>
        <w:tabs>
          <w:tab w:val="num" w:pos="2745"/>
        </w:tabs>
        <w:ind w:left="2745" w:hanging="720"/>
      </w:pPr>
      <w:rPr>
        <w:rFonts w:hint="default"/>
      </w:rPr>
    </w:lvl>
  </w:abstractNum>
  <w:abstractNum w:abstractNumId="3" w15:restartNumberingAfterBreak="0">
    <w:nsid w:val="57395EB1"/>
    <w:multiLevelType w:val="singleLevel"/>
    <w:tmpl w:val="D08410DE"/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435"/>
      </w:pPr>
      <w:rPr>
        <w:rFonts w:hint="default"/>
      </w:rPr>
    </w:lvl>
  </w:abstractNum>
  <w:abstractNum w:abstractNumId="4" w15:restartNumberingAfterBreak="0">
    <w:nsid w:val="5E077FA5"/>
    <w:multiLevelType w:val="singleLevel"/>
    <w:tmpl w:val="70E44D26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435"/>
      </w:pPr>
      <w:rPr>
        <w:rFonts w:hint="default"/>
      </w:rPr>
    </w:lvl>
  </w:abstractNum>
  <w:abstractNum w:abstractNumId="5" w15:restartNumberingAfterBreak="0">
    <w:nsid w:val="6017131D"/>
    <w:multiLevelType w:val="singleLevel"/>
    <w:tmpl w:val="D024AF62"/>
    <w:lvl w:ilvl="0">
      <w:start w:val="1"/>
      <w:numFmt w:val="upperLetter"/>
      <w:lvlText w:val="%1."/>
      <w:lvlJc w:val="left"/>
      <w:pPr>
        <w:tabs>
          <w:tab w:val="num" w:pos="1305"/>
        </w:tabs>
        <w:ind w:left="1305" w:hanging="585"/>
      </w:pPr>
      <w:rPr>
        <w:rFonts w:hint="default"/>
      </w:rPr>
    </w:lvl>
  </w:abstractNum>
  <w:abstractNum w:abstractNumId="6" w15:restartNumberingAfterBreak="0">
    <w:nsid w:val="633A7E8B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6AE51431"/>
    <w:multiLevelType w:val="multilevel"/>
    <w:tmpl w:val="CDB8A514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Nimrod" w:hAnsi="Nimrod" w:hint="default"/>
        <w:b w:val="0"/>
        <w:i w:val="0"/>
        <w:sz w:val="24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728"/>
        </w:tabs>
        <w:ind w:left="1728" w:hanging="576"/>
      </w:pPr>
      <w:rPr>
        <w:rFonts w:hint="default"/>
      </w:rPr>
    </w:lvl>
    <w:lvl w:ilvl="3">
      <w:start w:val="1"/>
      <w:numFmt w:val="lowerLetter"/>
      <w:pStyle w:val="Heading4"/>
      <w:lvlText w:val="%4."/>
      <w:lvlJc w:val="left"/>
      <w:pPr>
        <w:tabs>
          <w:tab w:val="num" w:pos="2304"/>
        </w:tabs>
        <w:ind w:left="2304" w:hanging="576"/>
      </w:pPr>
      <w:rPr>
        <w:rFonts w:hint="default"/>
      </w:rPr>
    </w:lvl>
    <w:lvl w:ilvl="4">
      <w:start w:val="1"/>
      <w:numFmt w:val="decimal"/>
      <w:pStyle w:val="Heading5"/>
      <w:lvlText w:val="%5."/>
      <w:lvlJc w:val="left"/>
      <w:pPr>
        <w:tabs>
          <w:tab w:val="num" w:pos="2952"/>
        </w:tabs>
        <w:ind w:left="2952" w:hanging="648"/>
      </w:pPr>
      <w:rPr>
        <w:rFonts w:ascii="Nimrod" w:hAnsi="Nimrod" w:hint="default"/>
        <w:b w:val="0"/>
        <w:i w:val="0"/>
        <w:sz w:val="24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960" w:hanging="792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5040"/>
        </w:tabs>
        <w:ind w:left="4320" w:hanging="36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760"/>
        </w:tabs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840"/>
        </w:tabs>
        <w:ind w:left="5760" w:firstLine="0"/>
      </w:pPr>
      <w:rPr>
        <w:rFonts w:hint="default"/>
      </w:rPr>
    </w:lvl>
  </w:abstractNum>
  <w:abstractNum w:abstractNumId="8" w15:restartNumberingAfterBreak="0">
    <w:nsid w:val="6C93052F"/>
    <w:multiLevelType w:val="singleLevel"/>
    <w:tmpl w:val="F6BC1AD2"/>
    <w:lvl w:ilvl="0">
      <w:start w:val="1"/>
      <w:numFmt w:val="lowerLetter"/>
      <w:lvlText w:val="%1."/>
      <w:lvlJc w:val="left"/>
      <w:pPr>
        <w:tabs>
          <w:tab w:val="num" w:pos="2025"/>
        </w:tabs>
        <w:ind w:left="2025" w:hanging="435"/>
      </w:pPr>
      <w:rPr>
        <w:rFonts w:hint="default"/>
      </w:rPr>
    </w:lvl>
  </w:abstractNum>
  <w:abstractNum w:abstractNumId="9" w15:restartNumberingAfterBreak="0">
    <w:nsid w:val="764344BD"/>
    <w:multiLevelType w:val="hybridMultilevel"/>
    <w:tmpl w:val="86CCB3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B7B60E1"/>
    <w:multiLevelType w:val="singleLevel"/>
    <w:tmpl w:val="DF820FB4"/>
    <w:lvl w:ilvl="0">
      <w:start w:val="1"/>
      <w:numFmt w:val="decimal"/>
      <w:lvlText w:val="%1."/>
      <w:lvlJc w:val="left"/>
      <w:pPr>
        <w:tabs>
          <w:tab w:val="num" w:pos="1590"/>
        </w:tabs>
        <w:ind w:left="1590" w:hanging="435"/>
      </w:pPr>
      <w:rPr>
        <w:rFonts w:hint="default"/>
      </w:rPr>
    </w:lvl>
  </w:abstractNum>
  <w:abstractNum w:abstractNumId="11" w15:restartNumberingAfterBreak="0">
    <w:nsid w:val="7FE96836"/>
    <w:multiLevelType w:val="singleLevel"/>
    <w:tmpl w:val="5E28B66C"/>
    <w:lvl w:ilvl="0">
      <w:start w:val="1"/>
      <w:numFmt w:val="decimal"/>
      <w:lvlText w:val="%1."/>
      <w:lvlJc w:val="left"/>
      <w:pPr>
        <w:tabs>
          <w:tab w:val="num" w:pos="1590"/>
        </w:tabs>
        <w:ind w:left="1590" w:hanging="435"/>
      </w:pPr>
      <w:rPr>
        <w:rFonts w:hint="default"/>
      </w:rPr>
    </w:lvl>
  </w:abstractNum>
  <w:num w:numId="1" w16cid:durableId="404182173">
    <w:abstractNumId w:val="6"/>
  </w:num>
  <w:num w:numId="2" w16cid:durableId="1191214177">
    <w:abstractNumId w:val="5"/>
  </w:num>
  <w:num w:numId="3" w16cid:durableId="1934165195">
    <w:abstractNumId w:val="4"/>
  </w:num>
  <w:num w:numId="4" w16cid:durableId="513229746">
    <w:abstractNumId w:val="7"/>
  </w:num>
  <w:num w:numId="5" w16cid:durableId="1350326429">
    <w:abstractNumId w:val="3"/>
  </w:num>
  <w:num w:numId="6" w16cid:durableId="986932566">
    <w:abstractNumId w:val="0"/>
  </w:num>
  <w:num w:numId="7" w16cid:durableId="1368019363">
    <w:abstractNumId w:val="1"/>
  </w:num>
  <w:num w:numId="8" w16cid:durableId="673722635">
    <w:abstractNumId w:val="8"/>
  </w:num>
  <w:num w:numId="9" w16cid:durableId="975841477">
    <w:abstractNumId w:val="2"/>
  </w:num>
  <w:num w:numId="10" w16cid:durableId="1512454847">
    <w:abstractNumId w:val="10"/>
  </w:num>
  <w:num w:numId="11" w16cid:durableId="2117476478">
    <w:abstractNumId w:val="11"/>
  </w:num>
  <w:num w:numId="12" w16cid:durableId="10877273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B88"/>
    <w:rsid w:val="00006DD5"/>
    <w:rsid w:val="00052DC4"/>
    <w:rsid w:val="00095885"/>
    <w:rsid w:val="00095AC3"/>
    <w:rsid w:val="000C35DF"/>
    <w:rsid w:val="00107CB5"/>
    <w:rsid w:val="0011394B"/>
    <w:rsid w:val="001508E1"/>
    <w:rsid w:val="001736D5"/>
    <w:rsid w:val="001A598C"/>
    <w:rsid w:val="001A5B01"/>
    <w:rsid w:val="001B445D"/>
    <w:rsid w:val="001B47C5"/>
    <w:rsid w:val="001D7DB1"/>
    <w:rsid w:val="001F3B05"/>
    <w:rsid w:val="00202003"/>
    <w:rsid w:val="00205E4B"/>
    <w:rsid w:val="00206A4D"/>
    <w:rsid w:val="00230BC3"/>
    <w:rsid w:val="00234B88"/>
    <w:rsid w:val="00237E2E"/>
    <w:rsid w:val="002906AF"/>
    <w:rsid w:val="002A17AF"/>
    <w:rsid w:val="002A2A42"/>
    <w:rsid w:val="00304E3E"/>
    <w:rsid w:val="00312EF6"/>
    <w:rsid w:val="003235AA"/>
    <w:rsid w:val="00365761"/>
    <w:rsid w:val="003A73E4"/>
    <w:rsid w:val="004251D4"/>
    <w:rsid w:val="00426111"/>
    <w:rsid w:val="00484BB6"/>
    <w:rsid w:val="00485907"/>
    <w:rsid w:val="004B1890"/>
    <w:rsid w:val="004F2201"/>
    <w:rsid w:val="0050022B"/>
    <w:rsid w:val="00520D2A"/>
    <w:rsid w:val="00525043"/>
    <w:rsid w:val="005869E4"/>
    <w:rsid w:val="005B0258"/>
    <w:rsid w:val="005B781E"/>
    <w:rsid w:val="005C6ACA"/>
    <w:rsid w:val="00607981"/>
    <w:rsid w:val="0062416F"/>
    <w:rsid w:val="00624FEC"/>
    <w:rsid w:val="00671F12"/>
    <w:rsid w:val="006910F8"/>
    <w:rsid w:val="00691A30"/>
    <w:rsid w:val="006A04EE"/>
    <w:rsid w:val="006A554C"/>
    <w:rsid w:val="006A66AB"/>
    <w:rsid w:val="00714BE0"/>
    <w:rsid w:val="00732145"/>
    <w:rsid w:val="00734D76"/>
    <w:rsid w:val="00745667"/>
    <w:rsid w:val="00750EED"/>
    <w:rsid w:val="00764047"/>
    <w:rsid w:val="007833B1"/>
    <w:rsid w:val="007908CD"/>
    <w:rsid w:val="007A74F3"/>
    <w:rsid w:val="007C6D76"/>
    <w:rsid w:val="00812BAD"/>
    <w:rsid w:val="0081622F"/>
    <w:rsid w:val="008A1958"/>
    <w:rsid w:val="008C1E7B"/>
    <w:rsid w:val="008C554F"/>
    <w:rsid w:val="008C61B6"/>
    <w:rsid w:val="008D15D1"/>
    <w:rsid w:val="00914A44"/>
    <w:rsid w:val="0092377E"/>
    <w:rsid w:val="0094266F"/>
    <w:rsid w:val="009511E7"/>
    <w:rsid w:val="00983E56"/>
    <w:rsid w:val="00994023"/>
    <w:rsid w:val="009B204F"/>
    <w:rsid w:val="009C4573"/>
    <w:rsid w:val="009C6F60"/>
    <w:rsid w:val="009F5127"/>
    <w:rsid w:val="00A374D1"/>
    <w:rsid w:val="00A42EAD"/>
    <w:rsid w:val="00A72BF8"/>
    <w:rsid w:val="00A75201"/>
    <w:rsid w:val="00AA794E"/>
    <w:rsid w:val="00AC15C9"/>
    <w:rsid w:val="00AC4006"/>
    <w:rsid w:val="00AF03FA"/>
    <w:rsid w:val="00B6467A"/>
    <w:rsid w:val="00BB38E6"/>
    <w:rsid w:val="00BD0876"/>
    <w:rsid w:val="00BD5AE5"/>
    <w:rsid w:val="00BE0E6D"/>
    <w:rsid w:val="00C03E4D"/>
    <w:rsid w:val="00C2118B"/>
    <w:rsid w:val="00C26CAC"/>
    <w:rsid w:val="00C7438C"/>
    <w:rsid w:val="00C82104"/>
    <w:rsid w:val="00C968B1"/>
    <w:rsid w:val="00CC376D"/>
    <w:rsid w:val="00CD5B7E"/>
    <w:rsid w:val="00D044CC"/>
    <w:rsid w:val="00D36F7D"/>
    <w:rsid w:val="00D54FB9"/>
    <w:rsid w:val="00D566F0"/>
    <w:rsid w:val="00D6558B"/>
    <w:rsid w:val="00D91869"/>
    <w:rsid w:val="00E459AF"/>
    <w:rsid w:val="00E91D17"/>
    <w:rsid w:val="00EA5EAC"/>
    <w:rsid w:val="00EE5FB2"/>
    <w:rsid w:val="00F11F58"/>
    <w:rsid w:val="00F502D8"/>
    <w:rsid w:val="00F950B5"/>
    <w:rsid w:val="00F972D2"/>
    <w:rsid w:val="00FA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6337A716"/>
  <w15:chartTrackingRefBased/>
  <w15:docId w15:val="{48ACF60E-8285-47D5-8078-4FD274AC5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numPr>
        <w:numId w:val="4"/>
      </w:numPr>
      <w:jc w:val="both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jc w:val="center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4"/>
      </w:numPr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4"/>
      </w:numPr>
      <w:jc w:val="center"/>
      <w:outlineLvl w:val="4"/>
    </w:pPr>
    <w:rPr>
      <w:b/>
      <w:bCs/>
      <w:i/>
      <w:iCs/>
      <w:sz w:val="20"/>
      <w:szCs w:val="20"/>
    </w:rPr>
  </w:style>
  <w:style w:type="paragraph" w:styleId="Heading6">
    <w:name w:val="heading 6"/>
    <w:basedOn w:val="Normal"/>
    <w:next w:val="Normal"/>
    <w:qFormat/>
    <w:pPr>
      <w:numPr>
        <w:ilvl w:val="5"/>
        <w:numId w:val="4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4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4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customStyle="1" w:styleId="DefaultText">
    <w:name w:val="Default Text"/>
    <w:basedOn w:val="Normal"/>
    <w:rPr>
      <w:szCs w:val="20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pPr>
      <w:jc w:val="center"/>
    </w:pPr>
    <w:rPr>
      <w:b/>
      <w:bCs/>
      <w:i/>
      <w:iCs/>
      <w:sz w:val="18"/>
    </w:rPr>
  </w:style>
  <w:style w:type="character" w:styleId="Hyperlink">
    <w:name w:val="Hyperlink"/>
    <w:rsid w:val="009511E7"/>
    <w:rPr>
      <w:color w:val="0000FF"/>
      <w:u w:val="single"/>
    </w:rPr>
  </w:style>
  <w:style w:type="character" w:customStyle="1" w:styleId="HeaderChar">
    <w:name w:val="Header Char"/>
    <w:link w:val="Header"/>
    <w:rsid w:val="000C35DF"/>
    <w:rPr>
      <w:sz w:val="24"/>
      <w:szCs w:val="24"/>
    </w:rPr>
  </w:style>
  <w:style w:type="paragraph" w:styleId="BalloonText">
    <w:name w:val="Balloon Text"/>
    <w:basedOn w:val="Normal"/>
    <w:link w:val="BalloonTextChar"/>
    <w:rsid w:val="00312E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12EF6"/>
    <w:rPr>
      <w:rFonts w:ascii="Segoe UI" w:hAnsi="Segoe UI" w:cs="Segoe UI"/>
      <w:sz w:val="18"/>
      <w:szCs w:val="18"/>
    </w:rPr>
  </w:style>
  <w:style w:type="character" w:styleId="UnresolvedMention">
    <w:name w:val="Unresolved Mention"/>
    <w:uiPriority w:val="99"/>
    <w:semiHidden/>
    <w:unhideWhenUsed/>
    <w:rsid w:val="0050022B"/>
    <w:rPr>
      <w:color w:val="605E5C"/>
      <w:shd w:val="clear" w:color="auto" w:fill="E1DFDD"/>
    </w:rPr>
  </w:style>
  <w:style w:type="paragraph" w:customStyle="1" w:styleId="Default">
    <w:name w:val="Default"/>
    <w:rsid w:val="0060798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D044CC"/>
    <w:rPr>
      <w:sz w:val="24"/>
      <w:szCs w:val="24"/>
    </w:rPr>
  </w:style>
  <w:style w:type="character" w:styleId="CommentReference">
    <w:name w:val="annotation reference"/>
    <w:rsid w:val="003A73E4"/>
    <w:rPr>
      <w:sz w:val="16"/>
      <w:szCs w:val="16"/>
    </w:rPr>
  </w:style>
  <w:style w:type="paragraph" w:styleId="CommentText">
    <w:name w:val="annotation text"/>
    <w:basedOn w:val="Normal"/>
    <w:link w:val="CommentTextChar"/>
    <w:rsid w:val="003A73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A73E4"/>
  </w:style>
  <w:style w:type="paragraph" w:styleId="CommentSubject">
    <w:name w:val="annotation subject"/>
    <w:basedOn w:val="CommentText"/>
    <w:next w:val="CommentText"/>
    <w:link w:val="CommentSubjectChar"/>
    <w:rsid w:val="003A73E4"/>
    <w:rPr>
      <w:b/>
      <w:bCs/>
    </w:rPr>
  </w:style>
  <w:style w:type="character" w:customStyle="1" w:styleId="CommentSubjectChar">
    <w:name w:val="Comment Subject Char"/>
    <w:link w:val="CommentSubject"/>
    <w:rsid w:val="003A73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7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yperlink" Target="mailto:lincoln.e.ryder@maine.gov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lincoln.e.ryder@maine.gov" TargetMode="Externa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mailto:lincoln.e.ryder@maine.gov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lincoln.e.ryder@maine.gov" TargetMode="External"/><Relationship Id="rId20" Type="http://schemas.openxmlformats.org/officeDocument/2006/relationships/hyperlink" Target="mailto:lincoln.e.ryder@maine.gov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hyperlink" Target="mailto:lincoln.e.ryder@maine.gov" TargetMode="External"/><Relationship Id="rId23" Type="http://schemas.openxmlformats.org/officeDocument/2006/relationships/hyperlink" Target="mailto:lincoln.e.ryder@maine.gov" TargetMode="External"/><Relationship Id="rId10" Type="http://schemas.openxmlformats.org/officeDocument/2006/relationships/hyperlink" Target="mailto:lincoln.e.ryder@maine.gov" TargetMode="External"/><Relationship Id="rId19" Type="http://schemas.openxmlformats.org/officeDocument/2006/relationships/hyperlink" Target="mailto:lincoln.e.ryder@maine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lincoln.e.ryder@maine.gov" TargetMode="External"/><Relationship Id="rId22" Type="http://schemas.openxmlformats.org/officeDocument/2006/relationships/hyperlink" Target="mailto:lincoln.e.ryder@maine.gov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sjrogers\Local%20Settings\Temporary%20Internet%20Files\OLK137\MCJA_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EDC99B06DEE94DA65C1D05715B7E19" ma:contentTypeVersion="15" ma:contentTypeDescription="Create a new document." ma:contentTypeScope="" ma:versionID="40b7add2785a5686ea36721190d0418b">
  <xsd:schema xmlns:xsd="http://www.w3.org/2001/XMLSchema" xmlns:xs="http://www.w3.org/2001/XMLSchema" xmlns:p="http://schemas.microsoft.com/office/2006/metadata/properties" xmlns:ns1="http://schemas.microsoft.com/sharepoint/v3" xmlns:ns3="f013bb50-077f-48db-bc44-d4572016be4e" xmlns:ns4="8bcf75a2-8991-4467-84b2-29ea26308d87" targetNamespace="http://schemas.microsoft.com/office/2006/metadata/properties" ma:root="true" ma:fieldsID="a08e4dd2cc4bfcb9fc7d2dd23a847656" ns1:_="" ns3:_="" ns4:_="">
    <xsd:import namespace="http://schemas.microsoft.com/sharepoint/v3"/>
    <xsd:import namespace="f013bb50-077f-48db-bc44-d4572016be4e"/>
    <xsd:import namespace="8bcf75a2-8991-4467-84b2-29ea26308d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13bb50-077f-48db-bc44-d4572016b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f75a2-8991-4467-84b2-29ea26308d8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2FED9F1-40B5-4C76-9CA8-7B6F03964F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013bb50-077f-48db-bc44-d4572016be4e"/>
    <ds:schemaRef ds:uri="8bcf75a2-8991-4467-84b2-29ea26308d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AC10E8-4F78-4029-9ADF-68379ACE5D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4D7B6A-36FE-4AAD-B01C-91EBFE10E9C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MCJA_Letterhead.dot</Template>
  <TotalTime>3</TotalTime>
  <Pages>4</Pages>
  <Words>1233</Words>
  <Characters>7032</Characters>
  <Application>Microsoft Office Word</Application>
  <DocSecurity>4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Subject:</vt:lpstr>
    </vt:vector>
  </TitlesOfParts>
  <Company>DPS</Company>
  <LinksUpToDate>false</LinksUpToDate>
  <CharactersWithSpaces>8249</CharactersWithSpaces>
  <SharedDoc>false</SharedDoc>
  <HLinks>
    <vt:vector size="66" baseType="variant">
      <vt:variant>
        <vt:i4>1048638</vt:i4>
      </vt:variant>
      <vt:variant>
        <vt:i4>30</vt:i4>
      </vt:variant>
      <vt:variant>
        <vt:i4>0</vt:i4>
      </vt:variant>
      <vt:variant>
        <vt:i4>5</vt:i4>
      </vt:variant>
      <vt:variant>
        <vt:lpwstr>mailto:lincoln.e.ryder@maine.gov</vt:lpwstr>
      </vt:variant>
      <vt:variant>
        <vt:lpwstr/>
      </vt:variant>
      <vt:variant>
        <vt:i4>1048638</vt:i4>
      </vt:variant>
      <vt:variant>
        <vt:i4>27</vt:i4>
      </vt:variant>
      <vt:variant>
        <vt:i4>0</vt:i4>
      </vt:variant>
      <vt:variant>
        <vt:i4>5</vt:i4>
      </vt:variant>
      <vt:variant>
        <vt:lpwstr>mailto:lincoln.e.ryder@maine.gov</vt:lpwstr>
      </vt:variant>
      <vt:variant>
        <vt:lpwstr/>
      </vt:variant>
      <vt:variant>
        <vt:i4>1048638</vt:i4>
      </vt:variant>
      <vt:variant>
        <vt:i4>24</vt:i4>
      </vt:variant>
      <vt:variant>
        <vt:i4>0</vt:i4>
      </vt:variant>
      <vt:variant>
        <vt:i4>5</vt:i4>
      </vt:variant>
      <vt:variant>
        <vt:lpwstr>mailto:lincoln.e.ryder@maine.gov</vt:lpwstr>
      </vt:variant>
      <vt:variant>
        <vt:lpwstr/>
      </vt:variant>
      <vt:variant>
        <vt:i4>1048638</vt:i4>
      </vt:variant>
      <vt:variant>
        <vt:i4>21</vt:i4>
      </vt:variant>
      <vt:variant>
        <vt:i4>0</vt:i4>
      </vt:variant>
      <vt:variant>
        <vt:i4>5</vt:i4>
      </vt:variant>
      <vt:variant>
        <vt:lpwstr>mailto:lincoln.e.ryder@maine.gov</vt:lpwstr>
      </vt:variant>
      <vt:variant>
        <vt:lpwstr/>
      </vt:variant>
      <vt:variant>
        <vt:i4>1048638</vt:i4>
      </vt:variant>
      <vt:variant>
        <vt:i4>18</vt:i4>
      </vt:variant>
      <vt:variant>
        <vt:i4>0</vt:i4>
      </vt:variant>
      <vt:variant>
        <vt:i4>5</vt:i4>
      </vt:variant>
      <vt:variant>
        <vt:lpwstr>mailto:lincoln.e.ryder@maine.gov</vt:lpwstr>
      </vt:variant>
      <vt:variant>
        <vt:lpwstr/>
      </vt:variant>
      <vt:variant>
        <vt:i4>1048638</vt:i4>
      </vt:variant>
      <vt:variant>
        <vt:i4>15</vt:i4>
      </vt:variant>
      <vt:variant>
        <vt:i4>0</vt:i4>
      </vt:variant>
      <vt:variant>
        <vt:i4>5</vt:i4>
      </vt:variant>
      <vt:variant>
        <vt:lpwstr>mailto:lincoln.e.ryder@maine.gov</vt:lpwstr>
      </vt:variant>
      <vt:variant>
        <vt:lpwstr/>
      </vt:variant>
      <vt:variant>
        <vt:i4>1048638</vt:i4>
      </vt:variant>
      <vt:variant>
        <vt:i4>12</vt:i4>
      </vt:variant>
      <vt:variant>
        <vt:i4>0</vt:i4>
      </vt:variant>
      <vt:variant>
        <vt:i4>5</vt:i4>
      </vt:variant>
      <vt:variant>
        <vt:lpwstr>mailto:lincoln.e.ryder@maine.gov</vt:lpwstr>
      </vt:variant>
      <vt:variant>
        <vt:lpwstr/>
      </vt:variant>
      <vt:variant>
        <vt:i4>1048638</vt:i4>
      </vt:variant>
      <vt:variant>
        <vt:i4>9</vt:i4>
      </vt:variant>
      <vt:variant>
        <vt:i4>0</vt:i4>
      </vt:variant>
      <vt:variant>
        <vt:i4>5</vt:i4>
      </vt:variant>
      <vt:variant>
        <vt:lpwstr>mailto:lincoln.e.ryder@maine.gov</vt:lpwstr>
      </vt:variant>
      <vt:variant>
        <vt:lpwstr/>
      </vt:variant>
      <vt:variant>
        <vt:i4>1048638</vt:i4>
      </vt:variant>
      <vt:variant>
        <vt:i4>6</vt:i4>
      </vt:variant>
      <vt:variant>
        <vt:i4>0</vt:i4>
      </vt:variant>
      <vt:variant>
        <vt:i4>5</vt:i4>
      </vt:variant>
      <vt:variant>
        <vt:lpwstr>mailto:lincoln.e.ryder@maine.gov</vt:lpwstr>
      </vt:variant>
      <vt:variant>
        <vt:lpwstr/>
      </vt:variant>
      <vt:variant>
        <vt:i4>1048638</vt:i4>
      </vt:variant>
      <vt:variant>
        <vt:i4>3</vt:i4>
      </vt:variant>
      <vt:variant>
        <vt:i4>0</vt:i4>
      </vt:variant>
      <vt:variant>
        <vt:i4>5</vt:i4>
      </vt:variant>
      <vt:variant>
        <vt:lpwstr>mailto:lincoln.e.ryder@maine.gov</vt:lpwstr>
      </vt:variant>
      <vt:variant>
        <vt:lpwstr/>
      </vt:variant>
      <vt:variant>
        <vt:i4>1048638</vt:i4>
      </vt:variant>
      <vt:variant>
        <vt:i4>0</vt:i4>
      </vt:variant>
      <vt:variant>
        <vt:i4>0</vt:i4>
      </vt:variant>
      <vt:variant>
        <vt:i4>5</vt:i4>
      </vt:variant>
      <vt:variant>
        <vt:lpwstr>mailto:lincoln.e.ryder@maine.gov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Subject:</dc:title>
  <dc:subject/>
  <dc:creator>DPS-User</dc:creator>
  <cp:keywords/>
  <cp:lastModifiedBy>Ryder, Lincoln E</cp:lastModifiedBy>
  <cp:revision>2</cp:revision>
  <cp:lastPrinted>2023-06-26T13:51:00Z</cp:lastPrinted>
  <dcterms:created xsi:type="dcterms:W3CDTF">2026-08-03T11:58:00Z</dcterms:created>
  <dcterms:modified xsi:type="dcterms:W3CDTF">2026-08-03T11:58:00Z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0x010100B7EDC99B06DEE94DA65C1D05715B7E19</vt:lpwstr>
  </property>
</Properties>
</file>